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77B22" w14:textId="77777777" w:rsidR="00C6554A" w:rsidRPr="00BF485A" w:rsidRDefault="000D7277" w:rsidP="000D7277">
      <w:pPr>
        <w:pStyle w:val="ac"/>
        <w:rPr>
          <w:rFonts w:ascii="Leelawadee" w:hAnsi="Leelawadee" w:cs="Leelawadee"/>
          <w:color w:val="auto"/>
          <w:cs/>
          <w:lang w:bidi="th-TH"/>
        </w:rPr>
      </w:pPr>
      <w:r w:rsidRPr="00BF485A">
        <w:rPr>
          <w:noProof/>
          <w:color w:val="auto"/>
          <w:lang w:val="en-US" w:bidi="th-T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CC25BC" wp14:editId="6ED08AC4">
                <wp:simplePos x="0" y="0"/>
                <wp:positionH relativeFrom="page">
                  <wp:align>right</wp:align>
                </wp:positionH>
                <wp:positionV relativeFrom="paragraph">
                  <wp:posOffset>-5334</wp:posOffset>
                </wp:positionV>
                <wp:extent cx="915035" cy="9372600"/>
                <wp:effectExtent l="0" t="0" r="0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9372600"/>
                          <a:chOff x="0" y="0"/>
                          <a:chExt cx="914667" cy="9372600"/>
                        </a:xfrm>
                      </wpg:grpSpPr>
                      <wps:wsp>
                        <wps:cNvPr id="5" name="สี่เหลี่ยมผืนผ้า 5"/>
                        <wps:cNvSpPr/>
                        <wps:spPr>
                          <a:xfrm>
                            <a:off x="0" y="0"/>
                            <a:ext cx="914667" cy="9372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กลุ่ม 6"/>
                        <wpg:cNvGrpSpPr/>
                        <wpg:grpSpPr>
                          <a:xfrm>
                            <a:off x="0" y="0"/>
                            <a:ext cx="685800" cy="9372600"/>
                            <a:chOff x="0" y="0"/>
                            <a:chExt cx="685922" cy="9372600"/>
                          </a:xfrm>
                        </wpg:grpSpPr>
                        <wps:wsp>
                          <wps:cNvPr id="7" name="สี่เหลี่ยมผืนผ้า 8"/>
                          <wps:cNvSpPr/>
                          <wps:spPr>
                            <a:xfrm>
                              <a:off x="18410" y="0"/>
                              <a:ext cx="667512" cy="9363456"/>
                            </a:xfrm>
                            <a:custGeom>
                              <a:avLst/>
                              <a:gdLst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0 w 667679"/>
                                <a:gd name="connsiteY4" fmla="*/ 0 h 9363456"/>
                                <a:gd name="connsiteX0" fmla="*/ 19104 w 686783"/>
                                <a:gd name="connsiteY0" fmla="*/ 0 h 9363456"/>
                                <a:gd name="connsiteX1" fmla="*/ 686783 w 686783"/>
                                <a:gd name="connsiteY1" fmla="*/ 0 h 9363456"/>
                                <a:gd name="connsiteX2" fmla="*/ 686783 w 686783"/>
                                <a:gd name="connsiteY2" fmla="*/ 9363456 h 9363456"/>
                                <a:gd name="connsiteX3" fmla="*/ 19104 w 686783"/>
                                <a:gd name="connsiteY3" fmla="*/ 9363456 h 9363456"/>
                                <a:gd name="connsiteX4" fmla="*/ 0 w 686783"/>
                                <a:gd name="connsiteY4" fmla="*/ 5353050 h 9363456"/>
                                <a:gd name="connsiteX5" fmla="*/ 19104 w 686783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28546 w 667679"/>
                                <a:gd name="connsiteY4" fmla="*/ 5419712 h 9363456"/>
                                <a:gd name="connsiteX5" fmla="*/ 0 w 667679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19021 w 667679"/>
                                <a:gd name="connsiteY4" fmla="*/ 5372097 h 9363456"/>
                                <a:gd name="connsiteX5" fmla="*/ 0 w 667679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679" h="9363456">
                                  <a:moveTo>
                                    <a:pt x="0" y="0"/>
                                  </a:moveTo>
                                  <a:lnTo>
                                    <a:pt x="667679" y="0"/>
                                  </a:lnTo>
                                  <a:lnTo>
                                    <a:pt x="667679" y="9363456"/>
                                  </a:lnTo>
                                  <a:lnTo>
                                    <a:pt x="0" y="9363456"/>
                                  </a:lnTo>
                                  <a:lnTo>
                                    <a:pt x="219021" y="5372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สี่เหลี่ยมผืนผ้า 8"/>
                          <wps:cNvSpPr/>
                          <wps:spPr>
                            <a:xfrm>
                              <a:off x="0" y="0"/>
                              <a:ext cx="685800" cy="9372600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42920F3" id="กลุ่ม 4" o:spid="_x0000_s1026" style="position:absolute;margin-left:20.85pt;margin-top:-.4pt;width:72.05pt;height:738pt;z-index:-251655168;mso-position-horizontal:right;mso-position-horizontal-relative:page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">
                <v:rect id="สี่เหลี่ยมผืนผ้า 5" o:spid="_x0000_s1027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" fillcolor="white [3212]" stroked="f" strokeweight="2pt">
                  <v:fill opacity="0"/>
                </v:rect>
                <v:group id="กลุ่ม 6" o:spid="_x0000_s1028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สี่เหลี่ยมผืนผ้า 8" o:spid="_x0000_s1029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" path="m,l667679,r,9363456l,9363456,219021,5372097,,xe" fillcolor="#00a0b8 [3204]" stroked="f" strokeweight="2pt">
                    <v:path arrowok="t" o:connecttype="custom" o:connectlocs="0,0;667512,0;667512,9363456;0,9363456;218966,5372097;0,0" o:connectangles="0,0,0,0,0,0"/>
                  </v:shape>
                  <v:rect id="สี่เหลี่ยมผืนผ้า 8" o:spid="_x0000_s1030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" stroked="f" strokeweight="2pt">
                    <v:fill r:id="rId9" o:title="" recolor="t" rotate="t" type="frame"/>
                  </v:rect>
                </v:group>
                <w10:wrap anchorx="page"/>
              </v:group>
            </w:pict>
          </mc:Fallback>
        </mc:AlternateContent>
      </w:r>
      <w:r w:rsidRPr="00BF485A">
        <w:rPr>
          <w:noProof/>
          <w:color w:val="auto"/>
          <w:lang w:val="en-US" w:bidi="th-TH"/>
        </w:rPr>
        <w:drawing>
          <wp:inline distT="0" distB="0" distL="0" distR="0" wp14:anchorId="51686994" wp14:editId="2DA72DA8">
            <wp:extent cx="5274310" cy="3933049"/>
            <wp:effectExtent l="0" t="0" r="2540" b="0"/>
            <wp:docPr id="1" name="รูปภาพ 1" descr="http://www.vet.psu.ac.th/personal/wp-content/uploads/2016/08/head-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.psu.ac.th/personal/wp-content/uploads/2016/08/head-lea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85A">
        <w:rPr>
          <w:rFonts w:ascii="TH SarabunPSK" w:hAnsi="TH SarabunPSK" w:cs="TH SarabunPSK"/>
          <w:b/>
          <w:bCs/>
          <w:color w:val="auto"/>
          <w:sz w:val="120"/>
          <w:szCs w:val="120"/>
          <w:cs/>
          <w:lang w:bidi="th-TH"/>
        </w:rPr>
        <w:t>คู่มือ</w:t>
      </w:r>
      <w:r w:rsidR="003A6291" w:rsidRPr="00BF485A">
        <w:rPr>
          <w:rFonts w:ascii="TH SarabunPSK" w:hAnsi="TH SarabunPSK" w:cs="TH SarabunPSK" w:hint="cs"/>
          <w:b/>
          <w:bCs/>
          <w:color w:val="auto"/>
          <w:sz w:val="120"/>
          <w:szCs w:val="120"/>
          <w:cs/>
          <w:lang w:bidi="th-TH"/>
        </w:rPr>
        <w:t xml:space="preserve">                              </w:t>
      </w:r>
      <w:r w:rsidRPr="00BF485A">
        <w:rPr>
          <w:rFonts w:ascii="TH SarabunPSK" w:hAnsi="TH SarabunPSK" w:cs="TH SarabunPSK"/>
          <w:b/>
          <w:bCs/>
          <w:color w:val="auto"/>
          <w:sz w:val="120"/>
          <w:szCs w:val="120"/>
          <w:cs/>
          <w:lang w:bidi="th-TH"/>
        </w:rPr>
        <w:t>การลา</w:t>
      </w:r>
    </w:p>
    <w:p w14:paraId="11BB9E32" w14:textId="77777777" w:rsidR="000D7277" w:rsidRPr="00BF485A" w:rsidRDefault="000D7277" w:rsidP="000D7277">
      <w:pPr>
        <w:pStyle w:val="a6"/>
        <w:spacing w:before="0" w:after="0"/>
        <w:rPr>
          <w:rFonts w:ascii="TH SarabunPSK" w:hAnsi="TH SarabunPSK" w:cs="TH SarabunPSK"/>
          <w:b/>
          <w:bCs/>
          <w:color w:val="auto"/>
          <w:sz w:val="120"/>
          <w:szCs w:val="120"/>
          <w:cs/>
          <w:lang w:bidi="th-TH"/>
        </w:rPr>
      </w:pPr>
    </w:p>
    <w:p w14:paraId="65B0ABA5" w14:textId="77777777" w:rsidR="000D7277" w:rsidRPr="00BF485A" w:rsidRDefault="000D7277" w:rsidP="000D7277">
      <w:pPr>
        <w:pStyle w:val="a6"/>
        <w:spacing w:before="0" w:after="0"/>
        <w:rPr>
          <w:rFonts w:ascii="TH SarabunPSK" w:hAnsi="TH SarabunPSK" w:cs="TH SarabunPSK"/>
          <w:b/>
          <w:bCs/>
          <w:color w:val="auto"/>
          <w:sz w:val="120"/>
          <w:szCs w:val="120"/>
          <w:cs/>
          <w:lang w:bidi="th-TH"/>
        </w:rPr>
      </w:pPr>
    </w:p>
    <w:p w14:paraId="45B5BDB8" w14:textId="77777777" w:rsidR="00564817" w:rsidRPr="00BF485A" w:rsidRDefault="00564817" w:rsidP="000D7277">
      <w:pPr>
        <w:pStyle w:val="a6"/>
        <w:spacing w:before="0" w:after="0"/>
        <w:jc w:val="right"/>
        <w:rPr>
          <w:rFonts w:ascii="TH SarabunPSK" w:hAnsi="TH SarabunPSK" w:cs="TH SarabunPSK"/>
          <w:b/>
          <w:bCs/>
          <w:color w:val="auto"/>
          <w:szCs w:val="60"/>
          <w:cs/>
          <w:lang w:bidi="th-TH"/>
        </w:rPr>
      </w:pPr>
    </w:p>
    <w:p w14:paraId="683C2172" w14:textId="77777777" w:rsidR="000D7277" w:rsidRPr="00BF485A" w:rsidRDefault="000D7277" w:rsidP="000D7277">
      <w:pPr>
        <w:pStyle w:val="a6"/>
        <w:spacing w:before="0" w:after="0"/>
        <w:jc w:val="right"/>
        <w:rPr>
          <w:rFonts w:ascii="TH SarabunPSK" w:hAnsi="TH SarabunPSK" w:cs="TH SarabunPSK"/>
          <w:b/>
          <w:bCs/>
          <w:color w:val="auto"/>
          <w:szCs w:val="60"/>
          <w:cs/>
          <w:lang w:bidi="th-TH"/>
        </w:rPr>
      </w:pPr>
      <w:r w:rsidRPr="00BF485A">
        <w:rPr>
          <w:rFonts w:ascii="TH SarabunPSK" w:hAnsi="TH SarabunPSK" w:cs="TH SarabunPSK" w:hint="cs"/>
          <w:b/>
          <w:bCs/>
          <w:color w:val="auto"/>
          <w:szCs w:val="60"/>
          <w:cs/>
          <w:lang w:bidi="th-TH"/>
        </w:rPr>
        <w:t>งานการเจ้าหน้าที่</w:t>
      </w:r>
    </w:p>
    <w:p w14:paraId="65DBF7F1" w14:textId="77777777" w:rsidR="000D7277" w:rsidRPr="00BF485A" w:rsidRDefault="000D7277" w:rsidP="000D7277">
      <w:pPr>
        <w:pStyle w:val="a6"/>
        <w:spacing w:before="0" w:after="0"/>
        <w:jc w:val="right"/>
        <w:rPr>
          <w:rFonts w:ascii="TH SarabunPSK" w:hAnsi="TH SarabunPSK" w:cs="TH SarabunPSK"/>
          <w:b/>
          <w:bCs/>
          <w:color w:val="auto"/>
          <w:szCs w:val="60"/>
          <w:cs/>
          <w:lang w:bidi="th-TH"/>
        </w:rPr>
      </w:pPr>
      <w:r w:rsidRPr="00BF485A">
        <w:rPr>
          <w:rFonts w:ascii="TH SarabunPSK" w:hAnsi="TH SarabunPSK" w:cs="TH SarabunPSK" w:hint="cs"/>
          <w:b/>
          <w:bCs/>
          <w:color w:val="auto"/>
          <w:szCs w:val="60"/>
          <w:cs/>
          <w:lang w:bidi="th-TH"/>
        </w:rPr>
        <w:t>สำนักปลัดเทศบาล</w:t>
      </w:r>
    </w:p>
    <w:p w14:paraId="42C3B71C" w14:textId="3F1A9357" w:rsidR="000D7277" w:rsidRPr="00BF485A" w:rsidRDefault="000D7277" w:rsidP="000D7277">
      <w:pPr>
        <w:pStyle w:val="a6"/>
        <w:spacing w:before="0" w:after="0"/>
        <w:jc w:val="right"/>
        <w:rPr>
          <w:rFonts w:ascii="TH SarabunPSK" w:hAnsi="TH SarabunPSK" w:cs="TH SarabunPSK"/>
          <w:b/>
          <w:bCs/>
          <w:color w:val="auto"/>
          <w:szCs w:val="60"/>
          <w:cs/>
          <w:lang w:bidi="th-TH"/>
        </w:rPr>
      </w:pPr>
      <w:r w:rsidRPr="00BF485A">
        <w:rPr>
          <w:rFonts w:ascii="TH SarabunPSK" w:hAnsi="TH SarabunPSK" w:cs="TH SarabunPSK" w:hint="cs"/>
          <w:b/>
          <w:bCs/>
          <w:color w:val="auto"/>
          <w:szCs w:val="60"/>
          <w:cs/>
          <w:lang w:bidi="th-TH"/>
        </w:rPr>
        <w:t>ตำบล</w:t>
      </w:r>
      <w:r w:rsidR="00D35E56">
        <w:rPr>
          <w:rFonts w:ascii="TH SarabunPSK" w:hAnsi="TH SarabunPSK" w:cs="TH SarabunPSK" w:hint="cs"/>
          <w:b/>
          <w:bCs/>
          <w:color w:val="auto"/>
          <w:szCs w:val="60"/>
          <w:cs/>
          <w:lang w:bidi="th-TH"/>
        </w:rPr>
        <w:t>โคกพุทรา</w:t>
      </w:r>
    </w:p>
    <w:p w14:paraId="69548FDA" w14:textId="77777777" w:rsidR="00443340" w:rsidRPr="00BF485A" w:rsidRDefault="00443340" w:rsidP="00C6554A">
      <w:pPr>
        <w:pStyle w:val="a5"/>
        <w:rPr>
          <w:rFonts w:ascii="TH SarabunPSK" w:hAnsi="TH SarabunPSK" w:cs="TH SarabunPSK"/>
          <w:bCs/>
          <w:color w:val="auto"/>
          <w:sz w:val="60"/>
          <w:szCs w:val="60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C1F8080" w14:textId="77777777" w:rsidR="002B4F19" w:rsidRPr="00BF485A" w:rsidRDefault="00A46334" w:rsidP="00C6554A">
      <w:pPr>
        <w:pStyle w:val="a5"/>
        <w:rPr>
          <w:rFonts w:ascii="TH SarabunPSK" w:hAnsi="TH SarabunPSK" w:cs="TH SarabunPSK"/>
          <w:bCs/>
          <w:color w:val="auto"/>
          <w:sz w:val="60"/>
          <w:szCs w:val="60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F485A">
        <w:rPr>
          <w:rFonts w:ascii="TH SarabunPSK" w:hAnsi="TH SarabunPSK" w:cs="TH SarabunPSK" w:hint="cs"/>
          <w:bCs/>
          <w:color w:val="auto"/>
          <w:sz w:val="60"/>
          <w:szCs w:val="60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คำนำ</w:t>
      </w:r>
    </w:p>
    <w:p w14:paraId="0F919455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5EF42EA9" w14:textId="4B880FDA" w:rsidR="002B4F19" w:rsidRPr="00BF485A" w:rsidRDefault="002B4F19" w:rsidP="00A46334">
      <w:pPr>
        <w:pStyle w:val="a5"/>
        <w:jc w:val="thaiDistribute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การลาของพนักงานเทศบาล </w:t>
      </w:r>
      <w:r w:rsidR="000D20D4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จัดเป็</w:t>
      </w:r>
      <w:r w:rsidR="000D20D4"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</w:t>
      </w:r>
      <w:r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สวัสดิการประเภทหนึ่ง ที่</w:t>
      </w:r>
      <w:r w:rsidR="00461DFC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พนักงานเทศบาลได้รับนอกเหนือจากเงินเดือนซึ่งเป็นค่าตอบแทนในการปฏิบัติงาน และเพื่อให้พนักงานเทศบาลของเทศบาลตำบล</w:t>
      </w:r>
      <w:r w:rsidR="00D35E5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โคกพุทรา</w:t>
      </w:r>
      <w:r w:rsidR="00A321E3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461DFC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มีความรู้ความเข้าใจและทราบถึงเรื่องดังกล่าว งานการเจ้าหน้าที่จึงได้จัดทำคู่มือการลา และการเลื่อนเงินเดือนระหว่างลา สำหรับพนักงานเทศบาล </w:t>
      </w:r>
    </w:p>
    <w:p w14:paraId="58AEE28F" w14:textId="65AC0083" w:rsidR="00A46334" w:rsidRPr="00BF485A" w:rsidRDefault="00A46334" w:rsidP="00A46334">
      <w:pPr>
        <w:pStyle w:val="a5"/>
        <w:jc w:val="thaiDistribute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งานการเจ้าหน้าที่ หวังเป็นอย่างยิ่งว่าคู่มือนี้</w:t>
      </w:r>
      <w:r w:rsidR="001F74CD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จะเป็นแนวทางให้พนักงานเทศบาลของเทศบาลตำบล</w:t>
      </w:r>
      <w:r w:rsidR="00D35E5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โคกพุทรา</w:t>
      </w:r>
      <w:r w:rsidR="00BE2AC0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1F74CD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ในการศึกษา ทำความเข้าใจ และรับทราบถึงสิทธิของตนเองเกี่ยวกับการล</w:t>
      </w:r>
      <w:r w:rsidR="00BE2AC0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า</w:t>
      </w:r>
      <w:r w:rsidR="001F74CD"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การได้รับเงินเดือน และการเลื่อนเงินเดือนระหว่างลาได้ดียิ่งขึ้น รวมทั้งยังเป็นคู่มือสำหรับเจ้าหน้าที่ผู้ปฏิบัติงานในเรื่องดังกล่าวเพื่อให้เกิดความเข้าใจและปฏิบัติได้อย่างถูกต้อง </w:t>
      </w:r>
    </w:p>
    <w:p w14:paraId="483667A2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6A3289F7" w14:textId="77777777" w:rsidR="001F74CD" w:rsidRPr="00BF485A" w:rsidRDefault="001F74CD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2FE3B9F3" w14:textId="77777777" w:rsidR="001F74CD" w:rsidRPr="00BF485A" w:rsidRDefault="001F74CD" w:rsidP="001F74CD">
      <w:pPr>
        <w:pStyle w:val="a5"/>
        <w:jc w:val="right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งานการเจ้าหน้าที่</w:t>
      </w:r>
    </w:p>
    <w:p w14:paraId="4E61645C" w14:textId="77777777" w:rsidR="001F74CD" w:rsidRPr="00BF485A" w:rsidRDefault="001F74CD" w:rsidP="001F74CD">
      <w:pPr>
        <w:pStyle w:val="a5"/>
        <w:jc w:val="right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BF485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สำนักปลัดเทศบาล</w:t>
      </w:r>
    </w:p>
    <w:p w14:paraId="09540966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77F937B6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2EDB4105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2C5A390E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1C4B9891" w14:textId="77777777" w:rsidR="002B4F19" w:rsidRPr="00BF485A" w:rsidRDefault="002B4F19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</w:p>
    <w:p w14:paraId="1B28BB49" w14:textId="77777777" w:rsidR="001F74CD" w:rsidRPr="00BF485A" w:rsidRDefault="00C6554A" w:rsidP="00C6554A">
      <w:pPr>
        <w:pStyle w:val="a5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BF485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 w:type="page"/>
      </w:r>
    </w:p>
    <w:p w14:paraId="04A59360" w14:textId="77777777" w:rsidR="003261D3" w:rsidRPr="00BF485A" w:rsidRDefault="003261D3" w:rsidP="003261D3">
      <w:pPr>
        <w:pStyle w:val="a5"/>
        <w:rPr>
          <w:rFonts w:ascii="TH SarabunPSK" w:hAnsi="TH SarabunPSK" w:cs="TH SarabunPSK"/>
          <w:bCs/>
          <w:color w:val="auto"/>
          <w:sz w:val="60"/>
          <w:szCs w:val="60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F485A">
        <w:rPr>
          <w:rFonts w:ascii="TH SarabunPSK" w:hAnsi="TH SarabunPSK" w:cs="TH SarabunPSK" w:hint="cs"/>
          <w:bCs/>
          <w:color w:val="auto"/>
          <w:sz w:val="60"/>
          <w:szCs w:val="60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สารบัญ</w:t>
      </w:r>
    </w:p>
    <w:p w14:paraId="5F1371A9" w14:textId="77777777" w:rsidR="003261D3" w:rsidRPr="00BF485A" w:rsidRDefault="003261D3" w:rsidP="003261D3">
      <w:pPr>
        <w:pStyle w:val="a5"/>
        <w:rPr>
          <w:rFonts w:ascii="TH SarabunPSK" w:hAnsi="TH SarabunPSK" w:cs="TH SarabunPSK"/>
          <w:bCs/>
          <w:color w:val="auto"/>
          <w:sz w:val="32"/>
          <w:szCs w:val="32"/>
          <w:cs/>
          <w:lang w:bidi="th-TH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ff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7529"/>
        <w:gridCol w:w="593"/>
      </w:tblGrid>
      <w:tr w:rsidR="00BF485A" w:rsidRPr="00BF485A" w14:paraId="54E99D9C" w14:textId="77777777" w:rsidTr="006F598C">
        <w:tc>
          <w:tcPr>
            <w:tcW w:w="945" w:type="dxa"/>
          </w:tcPr>
          <w:p w14:paraId="07FC4B8C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74EAE397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593" w:type="dxa"/>
          </w:tcPr>
          <w:p w14:paraId="722A1EB9" w14:textId="77777777" w:rsidR="003261D3" w:rsidRPr="00BF485A" w:rsidRDefault="003261D3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BF485A" w:rsidRPr="00BF485A" w14:paraId="500AD1C4" w14:textId="77777777" w:rsidTr="006F598C">
        <w:tc>
          <w:tcPr>
            <w:tcW w:w="945" w:type="dxa"/>
          </w:tcPr>
          <w:p w14:paraId="215053FF" w14:textId="77777777" w:rsidR="003261D3" w:rsidRPr="00BF485A" w:rsidRDefault="003261D3" w:rsidP="003261D3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บทที่ 1</w:t>
            </w:r>
          </w:p>
        </w:tc>
        <w:tc>
          <w:tcPr>
            <w:tcW w:w="7529" w:type="dxa"/>
          </w:tcPr>
          <w:p w14:paraId="21B32DD0" w14:textId="77777777" w:rsidR="003261D3" w:rsidRPr="00BF485A" w:rsidRDefault="003261D3" w:rsidP="003261D3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บทนำ</w:t>
            </w:r>
          </w:p>
        </w:tc>
        <w:tc>
          <w:tcPr>
            <w:tcW w:w="593" w:type="dxa"/>
          </w:tcPr>
          <w:p w14:paraId="71F145AC" w14:textId="77777777" w:rsidR="003261D3" w:rsidRPr="00BF485A" w:rsidRDefault="003261D3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</w:t>
            </w:r>
          </w:p>
        </w:tc>
      </w:tr>
      <w:tr w:rsidR="00BF485A" w:rsidRPr="00BF485A" w14:paraId="1853BF3D" w14:textId="77777777" w:rsidTr="006F598C">
        <w:tc>
          <w:tcPr>
            <w:tcW w:w="945" w:type="dxa"/>
          </w:tcPr>
          <w:p w14:paraId="4A1E36D3" w14:textId="77777777" w:rsidR="003261D3" w:rsidRPr="00BF485A" w:rsidRDefault="003261D3" w:rsidP="003261D3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บทที่ 2</w:t>
            </w:r>
          </w:p>
        </w:tc>
        <w:tc>
          <w:tcPr>
            <w:tcW w:w="7529" w:type="dxa"/>
          </w:tcPr>
          <w:p w14:paraId="042A28B4" w14:textId="77777777" w:rsidR="003261D3" w:rsidRPr="00BF485A" w:rsidRDefault="003261D3" w:rsidP="003261D3">
            <w:pPr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การลาและการเลื่อนเงินเดือนระหว่างลา</w:t>
            </w:r>
          </w:p>
        </w:tc>
        <w:tc>
          <w:tcPr>
            <w:tcW w:w="593" w:type="dxa"/>
          </w:tcPr>
          <w:p w14:paraId="60683204" w14:textId="77777777" w:rsidR="003261D3" w:rsidRPr="00BF485A" w:rsidRDefault="003261D3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BF485A" w:rsidRPr="00BF485A" w14:paraId="325E0016" w14:textId="77777777" w:rsidTr="006F598C">
        <w:tc>
          <w:tcPr>
            <w:tcW w:w="945" w:type="dxa"/>
          </w:tcPr>
          <w:p w14:paraId="5FDC3D55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1F29CC3C" w14:textId="77777777" w:rsidR="003261D3" w:rsidRPr="00BF485A" w:rsidRDefault="006608C8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วัน เวลา ปฏิบัติราชการ</w:t>
            </w:r>
          </w:p>
        </w:tc>
        <w:tc>
          <w:tcPr>
            <w:tcW w:w="593" w:type="dxa"/>
          </w:tcPr>
          <w:p w14:paraId="218CD1EC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BF485A" w:rsidRPr="00BF485A" w14:paraId="27CD9B03" w14:textId="77777777" w:rsidTr="006F598C">
        <w:tc>
          <w:tcPr>
            <w:tcW w:w="945" w:type="dxa"/>
          </w:tcPr>
          <w:p w14:paraId="5B360C0E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43795A8A" w14:textId="77777777" w:rsidR="003261D3" w:rsidRPr="00BF485A" w:rsidRDefault="003261D3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ตารางผู้มีอำนาจพิจารณาหรืออนุญาตและอำนาจการพิจารณาหรืออนุญาตการลาของพนักงานเทศบาล</w:t>
            </w:r>
          </w:p>
        </w:tc>
        <w:tc>
          <w:tcPr>
            <w:tcW w:w="593" w:type="dxa"/>
          </w:tcPr>
          <w:p w14:paraId="219337BA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7</w:t>
            </w:r>
          </w:p>
        </w:tc>
      </w:tr>
      <w:tr w:rsidR="00BF485A" w:rsidRPr="00BF485A" w14:paraId="357DA555" w14:textId="77777777" w:rsidTr="006F598C">
        <w:tc>
          <w:tcPr>
            <w:tcW w:w="945" w:type="dxa"/>
          </w:tcPr>
          <w:p w14:paraId="15C07DA9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14A17F62" w14:textId="77777777" w:rsidR="003261D3" w:rsidRPr="00BF485A" w:rsidRDefault="006F598C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การลาช่วงก่อนหรือหลังวันหยุดราชการ</w:t>
            </w:r>
          </w:p>
        </w:tc>
        <w:tc>
          <w:tcPr>
            <w:tcW w:w="593" w:type="dxa"/>
          </w:tcPr>
          <w:p w14:paraId="12A094EB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8</w:t>
            </w:r>
          </w:p>
        </w:tc>
      </w:tr>
      <w:tr w:rsidR="00BF485A" w:rsidRPr="00BF485A" w14:paraId="331E84FF" w14:textId="77777777" w:rsidTr="006F598C">
        <w:tc>
          <w:tcPr>
            <w:tcW w:w="945" w:type="dxa"/>
          </w:tcPr>
          <w:p w14:paraId="303C7CEE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1B918224" w14:textId="77777777" w:rsidR="003261D3" w:rsidRPr="00BF485A" w:rsidRDefault="006F598C" w:rsidP="006F598C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การลาของ</w:t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พนักงานเทศบาล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ที่ได้รับคำสั่งไปช่วยราชการ</w:t>
            </w:r>
          </w:p>
        </w:tc>
        <w:tc>
          <w:tcPr>
            <w:tcW w:w="593" w:type="dxa"/>
          </w:tcPr>
          <w:p w14:paraId="383A6416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9</w:t>
            </w:r>
          </w:p>
        </w:tc>
      </w:tr>
      <w:tr w:rsidR="00BF485A" w:rsidRPr="00BF485A" w14:paraId="17F7D293" w14:textId="77777777" w:rsidTr="006F598C">
        <w:tc>
          <w:tcPr>
            <w:tcW w:w="945" w:type="dxa"/>
          </w:tcPr>
          <w:p w14:paraId="34E0FEC8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369B17D2" w14:textId="77777777" w:rsidR="003261D3" w:rsidRPr="00BF485A" w:rsidRDefault="006F598C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การนับวันลา</w:t>
            </w:r>
          </w:p>
        </w:tc>
        <w:tc>
          <w:tcPr>
            <w:tcW w:w="593" w:type="dxa"/>
          </w:tcPr>
          <w:p w14:paraId="76EDB2F8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10</w:t>
            </w:r>
          </w:p>
        </w:tc>
      </w:tr>
      <w:tr w:rsidR="00BF485A" w:rsidRPr="00BF485A" w14:paraId="1F1FDB43" w14:textId="77777777" w:rsidTr="006F598C">
        <w:tc>
          <w:tcPr>
            <w:tcW w:w="945" w:type="dxa"/>
          </w:tcPr>
          <w:p w14:paraId="19561C42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1786D510" w14:textId="77777777" w:rsidR="003261D3" w:rsidRPr="00BF485A" w:rsidRDefault="006F598C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การไปต่างประเทศระหว่างลาหรือระหว่างวันหยุดราชการ</w:t>
            </w:r>
          </w:p>
        </w:tc>
        <w:tc>
          <w:tcPr>
            <w:tcW w:w="593" w:type="dxa"/>
          </w:tcPr>
          <w:p w14:paraId="2AA88C6C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12</w:t>
            </w:r>
          </w:p>
        </w:tc>
      </w:tr>
      <w:tr w:rsidR="00BF485A" w:rsidRPr="00BF485A" w14:paraId="6E1AC2DE" w14:textId="77777777" w:rsidTr="006F598C">
        <w:tc>
          <w:tcPr>
            <w:tcW w:w="945" w:type="dxa"/>
          </w:tcPr>
          <w:p w14:paraId="242B4C85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2C23401E" w14:textId="77777777" w:rsidR="003261D3" w:rsidRPr="00BF485A" w:rsidRDefault="006F598C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การหยุดราชการอันเนื่องมาจากพฤติการณ์พิเศษ</w:t>
            </w:r>
          </w:p>
        </w:tc>
        <w:tc>
          <w:tcPr>
            <w:tcW w:w="593" w:type="dxa"/>
          </w:tcPr>
          <w:p w14:paraId="5F5F8268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13</w:t>
            </w:r>
          </w:p>
        </w:tc>
      </w:tr>
      <w:tr w:rsidR="00BF485A" w:rsidRPr="00BF485A" w14:paraId="51B9AFBF" w14:textId="77777777" w:rsidTr="006F598C">
        <w:tc>
          <w:tcPr>
            <w:tcW w:w="945" w:type="dxa"/>
          </w:tcPr>
          <w:p w14:paraId="13B2BEDB" w14:textId="77777777" w:rsidR="003261D3" w:rsidRPr="00BF485A" w:rsidRDefault="003261D3" w:rsidP="003261D3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4B5082F1" w14:textId="77777777" w:rsidR="003261D3" w:rsidRPr="00BF485A" w:rsidRDefault="006F598C" w:rsidP="003261D3">
            <w:pPr>
              <w:pStyle w:val="affe"/>
              <w:numPr>
                <w:ilvl w:val="0"/>
                <w:numId w:val="17"/>
              </w:numPr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rtl/>
                <w:cs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ประเภทการลา</w:t>
            </w:r>
          </w:p>
        </w:tc>
        <w:tc>
          <w:tcPr>
            <w:tcW w:w="593" w:type="dxa"/>
          </w:tcPr>
          <w:p w14:paraId="6ABC37E8" w14:textId="77777777" w:rsidR="003261D3" w:rsidRPr="00BF485A" w:rsidRDefault="006608C8" w:rsidP="003261D3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14</w:t>
            </w:r>
          </w:p>
        </w:tc>
      </w:tr>
      <w:tr w:rsidR="00BF485A" w:rsidRPr="00BF485A" w14:paraId="7293DB97" w14:textId="77777777" w:rsidTr="006F598C">
        <w:tc>
          <w:tcPr>
            <w:tcW w:w="945" w:type="dxa"/>
          </w:tcPr>
          <w:p w14:paraId="5B9824E0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76CB9431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การลาป่วย</w:t>
            </w:r>
          </w:p>
        </w:tc>
        <w:tc>
          <w:tcPr>
            <w:tcW w:w="593" w:type="dxa"/>
          </w:tcPr>
          <w:p w14:paraId="7B010E70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15</w:t>
            </w:r>
          </w:p>
        </w:tc>
      </w:tr>
      <w:tr w:rsidR="00BF485A" w:rsidRPr="00BF485A" w14:paraId="2628B8B3" w14:textId="77777777" w:rsidTr="006F598C">
        <w:tc>
          <w:tcPr>
            <w:tcW w:w="945" w:type="dxa"/>
          </w:tcPr>
          <w:p w14:paraId="2D5C2844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43818EA5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การลาคลอดบุตร</w:t>
            </w:r>
          </w:p>
        </w:tc>
        <w:tc>
          <w:tcPr>
            <w:tcW w:w="593" w:type="dxa"/>
          </w:tcPr>
          <w:p w14:paraId="5C4A36E4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17</w:t>
            </w:r>
          </w:p>
        </w:tc>
      </w:tr>
      <w:tr w:rsidR="00BF485A" w:rsidRPr="00BF485A" w14:paraId="708B56CA" w14:textId="77777777" w:rsidTr="006F598C">
        <w:tc>
          <w:tcPr>
            <w:tcW w:w="945" w:type="dxa"/>
          </w:tcPr>
          <w:p w14:paraId="034265C6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25471FFE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การลาไปช่วยเหลือภริยาที่คลอดบุตร</w:t>
            </w:r>
          </w:p>
        </w:tc>
        <w:tc>
          <w:tcPr>
            <w:tcW w:w="593" w:type="dxa"/>
          </w:tcPr>
          <w:p w14:paraId="34A31C8F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18</w:t>
            </w:r>
          </w:p>
        </w:tc>
      </w:tr>
      <w:tr w:rsidR="00BF485A" w:rsidRPr="00BF485A" w14:paraId="5524F2B3" w14:textId="77777777" w:rsidTr="006F598C">
        <w:tc>
          <w:tcPr>
            <w:tcW w:w="945" w:type="dxa"/>
          </w:tcPr>
          <w:p w14:paraId="2C8D701B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491284DD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การลากิจส่วนตัว</w:t>
            </w:r>
          </w:p>
        </w:tc>
        <w:tc>
          <w:tcPr>
            <w:tcW w:w="593" w:type="dxa"/>
          </w:tcPr>
          <w:p w14:paraId="667FEFF2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19</w:t>
            </w:r>
          </w:p>
        </w:tc>
      </w:tr>
      <w:tr w:rsidR="00BF485A" w:rsidRPr="00BF485A" w14:paraId="3D5062DC" w14:textId="77777777" w:rsidTr="006F598C">
        <w:tc>
          <w:tcPr>
            <w:tcW w:w="945" w:type="dxa"/>
          </w:tcPr>
          <w:p w14:paraId="057FAA6D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0DB9D292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การลาพักผ่อน</w:t>
            </w:r>
          </w:p>
        </w:tc>
        <w:tc>
          <w:tcPr>
            <w:tcW w:w="593" w:type="dxa"/>
          </w:tcPr>
          <w:p w14:paraId="2CCFDCA5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20</w:t>
            </w:r>
          </w:p>
        </w:tc>
      </w:tr>
      <w:tr w:rsidR="00BF485A" w:rsidRPr="00BF485A" w14:paraId="30F15C8C" w14:textId="77777777" w:rsidTr="006F598C">
        <w:tc>
          <w:tcPr>
            <w:tcW w:w="945" w:type="dxa"/>
          </w:tcPr>
          <w:p w14:paraId="4FED5F3F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606BDF1C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การลาอุปสมบทหรือการไปประกอบพิธี</w:t>
            </w:r>
            <w:proofErr w:type="spellStart"/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ฮัจย์</w:t>
            </w:r>
            <w:proofErr w:type="spellEnd"/>
          </w:p>
        </w:tc>
        <w:tc>
          <w:tcPr>
            <w:tcW w:w="593" w:type="dxa"/>
          </w:tcPr>
          <w:p w14:paraId="255B0C3E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22</w:t>
            </w:r>
          </w:p>
        </w:tc>
      </w:tr>
      <w:tr w:rsidR="00BF485A" w:rsidRPr="00BF485A" w14:paraId="51F1633E" w14:textId="77777777" w:rsidTr="006F598C">
        <w:tc>
          <w:tcPr>
            <w:tcW w:w="945" w:type="dxa"/>
          </w:tcPr>
          <w:p w14:paraId="36783F47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3E204728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การลาเข้ารับการตรวจเลือกหรือเข้ารับการเตรียมพล</w:t>
            </w:r>
          </w:p>
        </w:tc>
        <w:tc>
          <w:tcPr>
            <w:tcW w:w="593" w:type="dxa"/>
          </w:tcPr>
          <w:p w14:paraId="7756A47E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23</w:t>
            </w:r>
          </w:p>
        </w:tc>
      </w:tr>
      <w:tr w:rsidR="00BF485A" w:rsidRPr="00BF485A" w14:paraId="636733C0" w14:textId="77777777" w:rsidTr="006F598C">
        <w:tc>
          <w:tcPr>
            <w:tcW w:w="945" w:type="dxa"/>
          </w:tcPr>
          <w:p w14:paraId="347929E6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2749375F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การลาไปศึกษา ฝึกอบรม  ปฏิบัติการวิจัย  หรือดูงาน</w:t>
            </w:r>
          </w:p>
        </w:tc>
        <w:tc>
          <w:tcPr>
            <w:tcW w:w="593" w:type="dxa"/>
          </w:tcPr>
          <w:p w14:paraId="3EDDF0AF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24</w:t>
            </w:r>
          </w:p>
        </w:tc>
      </w:tr>
      <w:tr w:rsidR="00BF485A" w:rsidRPr="00BF485A" w14:paraId="7CB22A30" w14:textId="77777777" w:rsidTr="006F598C">
        <w:tc>
          <w:tcPr>
            <w:tcW w:w="945" w:type="dxa"/>
          </w:tcPr>
          <w:p w14:paraId="09394636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754749F3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การลาไปปฏิบัติงานในองค์การระหว่างประเทศ</w:t>
            </w:r>
          </w:p>
        </w:tc>
        <w:tc>
          <w:tcPr>
            <w:tcW w:w="593" w:type="dxa"/>
          </w:tcPr>
          <w:p w14:paraId="4AECE24B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25</w:t>
            </w:r>
          </w:p>
        </w:tc>
      </w:tr>
      <w:tr w:rsidR="00BF485A" w:rsidRPr="00BF485A" w14:paraId="580DA97E" w14:textId="77777777" w:rsidTr="006F598C">
        <w:tc>
          <w:tcPr>
            <w:tcW w:w="945" w:type="dxa"/>
          </w:tcPr>
          <w:p w14:paraId="5A097690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3816475B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การลาติดตามคู่สมรส</w:t>
            </w:r>
          </w:p>
        </w:tc>
        <w:tc>
          <w:tcPr>
            <w:tcW w:w="593" w:type="dxa"/>
          </w:tcPr>
          <w:p w14:paraId="49BC4E1E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26</w:t>
            </w:r>
          </w:p>
        </w:tc>
      </w:tr>
      <w:tr w:rsidR="00BF485A" w:rsidRPr="00BF485A" w14:paraId="22F31E52" w14:textId="77777777" w:rsidTr="006F598C">
        <w:tc>
          <w:tcPr>
            <w:tcW w:w="945" w:type="dxa"/>
          </w:tcPr>
          <w:p w14:paraId="1F2C2363" w14:textId="77777777" w:rsidR="006F598C" w:rsidRPr="00BF485A" w:rsidRDefault="006F598C" w:rsidP="006F598C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7529" w:type="dxa"/>
          </w:tcPr>
          <w:p w14:paraId="7B5653EB" w14:textId="77777777" w:rsidR="006F598C" w:rsidRPr="00BF485A" w:rsidRDefault="006F598C" w:rsidP="006F598C">
            <w:pPr>
              <w:pStyle w:val="affe"/>
              <w:ind w:left="354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</w:rPr>
              <w:sym w:font="Wingdings 2" w:char="F097"/>
            </w: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BF485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การลาไปฟื้นฟูสมรรถภาพด้านอาชีพ</w:t>
            </w:r>
          </w:p>
        </w:tc>
        <w:tc>
          <w:tcPr>
            <w:tcW w:w="593" w:type="dxa"/>
          </w:tcPr>
          <w:p w14:paraId="39DE5F19" w14:textId="77777777" w:rsidR="006F598C" w:rsidRPr="00BF485A" w:rsidRDefault="006608C8" w:rsidP="006F598C">
            <w:pPr>
              <w:jc w:val="right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BF485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27</w:t>
            </w:r>
          </w:p>
        </w:tc>
      </w:tr>
    </w:tbl>
    <w:p w14:paraId="49A57D7E" w14:textId="4B039A19" w:rsidR="00564817" w:rsidRDefault="00564817" w:rsidP="00ED0178">
      <w:pPr>
        <w:tabs>
          <w:tab w:val="left" w:pos="8190"/>
        </w:tabs>
        <w:rPr>
          <w:color w:val="auto"/>
          <w:lang w:bidi="th-TH"/>
        </w:rPr>
      </w:pPr>
    </w:p>
    <w:p w14:paraId="643B8261" w14:textId="5A05A026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4DDB4A3" w14:textId="68679B18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9B5C54D" w14:textId="7D5F1627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43E1C7AF" w14:textId="47B6659B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B64CDC4" w14:textId="2536A59B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C7BF723" w14:textId="7AC4CCA8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AEC4C27" w14:textId="06326F94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7EF3A89" w14:textId="0FA57556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993165E" w14:textId="7ACE01D7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CEA6661" w14:textId="07666A30" w:rsidR="00D54E48" w:rsidRDefault="00D54E48" w:rsidP="00ED0178">
      <w:pPr>
        <w:tabs>
          <w:tab w:val="left" w:pos="8190"/>
        </w:tabs>
        <w:rPr>
          <w:rFonts w:hint="cs"/>
          <w:color w:val="auto"/>
          <w:lang w:bidi="th-TH"/>
        </w:rPr>
      </w:pPr>
    </w:p>
    <w:p w14:paraId="7F0469D5" w14:textId="675D0BA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A9551E7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599ED76F" wp14:editId="3DBB9511">
                <wp:extent cx="2374265" cy="1403985"/>
                <wp:effectExtent l="76200" t="57150" r="83185" b="103505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7BEAA" w14:textId="77777777" w:rsidR="00D44795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บทที่ 1</w:t>
                            </w:r>
                          </w:p>
                          <w:p w14:paraId="658A6057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9ED76F" id="Text Box 2" o:spid="_x0000_s1026" style="width:186.9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50E7BEAA" w14:textId="77777777" w:rsidR="00D44795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บทที่ 1</w:t>
                      </w:r>
                    </w:p>
                    <w:p w14:paraId="658A6057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บทนำ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5EA2C4E" w14:textId="3F3C9B64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B29C22" w14:textId="77777777" w:rsidR="00D44795" w:rsidRPr="002F136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13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363"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14:paraId="461C782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การจัดทำคู่มือการลา การได้รับเงินเดือน และการเลื่อน</w:t>
      </w:r>
      <w:r>
        <w:rPr>
          <w:rFonts w:ascii="TH SarabunPSK" w:hAnsi="TH SarabunPSK" w:cs="TH SarabunPSK" w:hint="cs"/>
          <w:sz w:val="32"/>
          <w:szCs w:val="32"/>
          <w:cs/>
        </w:rPr>
        <w:t>ขั้น</w:t>
      </w:r>
      <w:r w:rsidRPr="002C01C3">
        <w:rPr>
          <w:rFonts w:ascii="TH SarabunPSK" w:hAnsi="TH SarabunPSK" w:cs="TH SarabunPSK"/>
          <w:sz w:val="32"/>
          <w:szCs w:val="32"/>
          <w:cs/>
        </w:rPr>
        <w:t>เงินดือนระหว่างลา มีวัตถุประสงค์เพื่อเป็นแนวทางในการศึกษา ทำความเข้าใจ และเพื่อให้พนักงานเทศบาลรับทราบถึงสิทธิของตน รวมทั้งยังเป็นคู่มือสำหรับผู้ปฏิบัติงานที่รับผิดชอบในการปฏิบัติงานเกี่ยวกับการลา การจ่ายเงินเดือน และการเลื่อนเงินเดือนระหว่างลาของพนักงานเทศบาล เพื่อให้มีการปฏิบัติเป็นไปอย่างถูกต้องตามกฎ ระเบียบที่กำหนด โดยขอบเขตของเนื้อหาในคู่มือนี้ ประกอบด้วย</w:t>
      </w:r>
    </w:p>
    <w:p w14:paraId="4D39512B" w14:textId="77777777" w:rsidR="00D44795" w:rsidRPr="002C01C3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ประเภทการลา สิทธิของพนักงานเทศบาลผู้ลา ผู้มีอำนาจอนุญาตการลาแต่ละประเภท รวมถึงขั้นตอนการลาหรือการส่งเรื่องให้งานการเจ้าหน้าที่เพื่อดำเนินการในส่วนที่เกี่ยวข้อง</w:t>
      </w:r>
    </w:p>
    <w:p w14:paraId="2AEBCDE4" w14:textId="77777777" w:rsidR="00D44795" w:rsidRPr="002C01C3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การเลื่อนขั้นเงินเดือนระหว่างลาในแต่ละรอบการประเมิน</w:t>
      </w:r>
    </w:p>
    <w:p w14:paraId="3346738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CBCC4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679FE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6DFC9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7F217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3497F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B5E92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BEF0A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24502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23B54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EDEE6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DF090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A532D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0592AD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D8F2ED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EC6683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255F2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C0DB9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B45FE8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60527B8D" wp14:editId="575AA9E9">
                <wp:extent cx="2857500" cy="1403985"/>
                <wp:effectExtent l="76200" t="57150" r="76200" b="9271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31529" w14:textId="77777777" w:rsidR="00D44795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บทที่ 2 </w:t>
                            </w:r>
                          </w:p>
                          <w:p w14:paraId="15CFB5D7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E47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 การได้รับเงินเดือน และการเลื่อนเงินเดือนระหว่างลา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527B8D" id="_x0000_s1027" style="width:22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4E831529" w14:textId="77777777" w:rsidR="00D44795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บทที่ 2 </w:t>
                      </w:r>
                    </w:p>
                    <w:p w14:paraId="15CFB5D7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E477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 การได้รับเงินเดือน และการเลื่อนเงินเดือนระหว่างลา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D02863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AA4765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กฎ ระเบียบที่เกี่ยวข้อง</w:t>
      </w:r>
    </w:p>
    <w:p w14:paraId="6481909B" w14:textId="77777777" w:rsidR="00D44795" w:rsidRPr="002C01C3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ind w:left="0" w:firstLine="1418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ระเบียบสำนักนายกรัฐมนตรีว่าด้วยการลาของข้าราชการ พ.ศ.2555</w:t>
      </w:r>
    </w:p>
    <w:p w14:paraId="56E46CCC" w14:textId="77777777" w:rsidR="00D44795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ind w:left="0" w:firstLine="1418"/>
        <w:rPr>
          <w:rFonts w:ascii="TH SarabunPSK" w:hAnsi="TH SarabunPSK" w:cs="TH SarabunPSK"/>
          <w:sz w:val="32"/>
          <w:szCs w:val="32"/>
        </w:rPr>
      </w:pPr>
      <w:r w:rsidRPr="00CE4776">
        <w:rPr>
          <w:rFonts w:ascii="TH SarabunPSK" w:hAnsi="TH SarabunPSK" w:cs="TH SarabunPSK"/>
          <w:sz w:val="32"/>
          <w:szCs w:val="32"/>
          <w:cs/>
        </w:rPr>
        <w:t>พระราชกฤษฎีกาการจ่ายเงินเดือน เงินปี บ</w:t>
      </w:r>
      <w:r>
        <w:rPr>
          <w:rFonts w:ascii="TH SarabunPSK" w:hAnsi="TH SarabunPSK" w:cs="TH SarabunPSK"/>
          <w:sz w:val="32"/>
          <w:szCs w:val="32"/>
          <w:cs/>
        </w:rPr>
        <w:t>ำเหน็จ บำ</w:t>
      </w:r>
      <w:r w:rsidRPr="00CE4776">
        <w:rPr>
          <w:rFonts w:ascii="TH SarabunPSK" w:hAnsi="TH SarabunPSK" w:cs="TH SarabunPSK"/>
          <w:sz w:val="32"/>
          <w:szCs w:val="32"/>
          <w:cs/>
        </w:rPr>
        <w:t>นาญ และเงินอื่นในลักษณะเดียวกัน พ.ศ. 2535 และที่แก้ไขเพิ่มเติม (ฉบับที่ 3) พ.ศ. 2539</w:t>
      </w:r>
      <w:r w:rsidRPr="00CE4776">
        <w:rPr>
          <w:rFonts w:ascii="TH SarabunPSK" w:hAnsi="TH SarabunPSK" w:cs="TH SarabunPSK"/>
          <w:sz w:val="32"/>
          <w:szCs w:val="32"/>
        </w:rPr>
        <w:t xml:space="preserve">, </w:t>
      </w:r>
      <w:r w:rsidRPr="00CE4776">
        <w:rPr>
          <w:rFonts w:ascii="TH SarabunPSK" w:hAnsi="TH SarabunPSK" w:cs="TH SarabunPSK"/>
          <w:sz w:val="32"/>
          <w:szCs w:val="32"/>
          <w:cs/>
        </w:rPr>
        <w:t>(ฉบับที่ 5) พ.ศ. 2555</w:t>
      </w:r>
    </w:p>
    <w:p w14:paraId="142EBCA2" w14:textId="77777777" w:rsidR="00D44795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074341" w14:textId="77777777" w:rsidR="00D44795" w:rsidRPr="00B81617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1617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การให้ได้รับเงินเดือนระหว่างการลา</w:t>
      </w:r>
    </w:p>
    <w:p w14:paraId="11ABFB7E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การให้ได้รับเงินเดือนระหว่างการลา ให้เป็นไปตามพระราชกฎษฎีกาเกี่ยวกับการ</w:t>
      </w:r>
      <w:r w:rsidRPr="00CE4776">
        <w:rPr>
          <w:rFonts w:ascii="TH SarabunPSK" w:hAnsi="TH SarabunPSK" w:cs="TH SarabunPSK"/>
          <w:sz w:val="32"/>
          <w:szCs w:val="32"/>
          <w:cs/>
        </w:rPr>
        <w:t>จ่าย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CE4776">
        <w:rPr>
          <w:rFonts w:ascii="TH SarabunPSK" w:hAnsi="TH SarabunPSK" w:cs="TH SarabunPSK"/>
          <w:sz w:val="32"/>
          <w:szCs w:val="32"/>
          <w:cs/>
        </w:rPr>
        <w:t>งินเดือน เงินปี บ</w:t>
      </w:r>
      <w:r>
        <w:rPr>
          <w:rFonts w:ascii="TH SarabunPSK" w:hAnsi="TH SarabunPSK" w:cs="TH SarabunPSK"/>
          <w:sz w:val="32"/>
          <w:szCs w:val="32"/>
          <w:cs/>
        </w:rPr>
        <w:t>ำเหน็จ บำนาญ และเงินอื่นในลักษณะ</w:t>
      </w:r>
      <w:r w:rsidRPr="00CE4776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14:paraId="0DDBD350" w14:textId="77777777" w:rsidR="00D44795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4662E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การเลื่อนขั้นเงินเดือนพนักงานเทศบาล  ให้เลื่อนปีละสองครั้ง ดังนี้</w:t>
      </w:r>
    </w:p>
    <w:p w14:paraId="384E0726" w14:textId="77777777" w:rsidR="00D44795" w:rsidRPr="002C01C3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 xml:space="preserve">ครั้งที่หนึ่งครึ่งปีแรก  เลื่อนวันที่ </w:t>
      </w:r>
      <w:r w:rsidRPr="002C01C3">
        <w:rPr>
          <w:rFonts w:ascii="TH SarabunPSK" w:hAnsi="TH SarabunPSK" w:cs="TH SarabunPSK"/>
          <w:sz w:val="32"/>
          <w:szCs w:val="32"/>
        </w:rPr>
        <w:t xml:space="preserve">1 </w:t>
      </w:r>
      <w:r w:rsidRPr="002C01C3">
        <w:rPr>
          <w:rFonts w:ascii="TH SarabunPSK" w:hAnsi="TH SarabunPSK" w:cs="TH SarabunPSK"/>
          <w:sz w:val="32"/>
          <w:szCs w:val="32"/>
          <w:cs/>
        </w:rPr>
        <w:t>เมษายนของปีที่ได้เลื่อน</w:t>
      </w:r>
    </w:p>
    <w:p w14:paraId="2475099C" w14:textId="77777777" w:rsidR="00D44795" w:rsidRPr="002C01C3" w:rsidRDefault="00D44795" w:rsidP="00D44795">
      <w:pPr>
        <w:pStyle w:val="affe"/>
        <w:numPr>
          <w:ilvl w:val="0"/>
          <w:numId w:val="20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 xml:space="preserve">ครั้งที่สองครึ่งปีหลัง  เลื่อนวันที่ </w:t>
      </w:r>
      <w:r w:rsidRPr="002C01C3">
        <w:rPr>
          <w:rFonts w:ascii="TH SarabunPSK" w:hAnsi="TH SarabunPSK" w:cs="TH SarabunPSK"/>
          <w:sz w:val="32"/>
          <w:szCs w:val="32"/>
        </w:rPr>
        <w:t xml:space="preserve">1 </w:t>
      </w:r>
      <w:r w:rsidRPr="002C01C3">
        <w:rPr>
          <w:rFonts w:ascii="TH SarabunPSK" w:hAnsi="TH SarabunPSK" w:cs="TH SarabunPSK"/>
          <w:sz w:val="32"/>
          <w:szCs w:val="32"/>
          <w:cs/>
        </w:rPr>
        <w:t>ตุลาคมของปีถัดไป</w:t>
      </w:r>
    </w:p>
    <w:p w14:paraId="38FE601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 พนักงานครูเทศบาลและลูกจ้างประจำ ซึ่งจะได้รับการพิจารณาเลื่อนขั้นเงินเดือนและค่าจ้างครึ่งขั้นในแต่ละครั้งต้องอยู่ในหลักเกณฑ์ดังต่อไปนี้</w:t>
      </w:r>
    </w:p>
    <w:p w14:paraId="11BA2C74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 xml:space="preserve">ในครึ่งปีที่แล้วมาได้ปฏิบัติงานตามหน้าที่ของตนด้วยความสามารถ และด้วยความอุตสาหะจนเกิดผลดีหรือความก้าวหน้าแก่ราชการ  ซึ่งผู้บังคับบัญชาได้พิจารณาประเมินผลการปฏิบัติงานตามมาตรฐานทั่วไปเกี่ยวกับหลักเกณฑ์และวิธีการที่กำหนดไว้สำหรับการประเมินผลการปฏิบัติงาน แล้วเห็นว่าอยู่ในเกณฑ์ที่สมควรจะได้เลื่อนขั้นเงินเดือนครึ่งขั้น </w:t>
      </w:r>
    </w:p>
    <w:p w14:paraId="2E48118B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 ต้องไม่ถูกสั่งลงโทษทางวินัยที่หนักกว่าโทษภาคทัณฑ์  หรือไม่ถูกศาลพิพากษาในคดีอาญาให้ลงโทษในความผิดที่เกี่ยวกับการปฏิบัติหน้าที่ราชการ  หรือความผิดที่ทำให้เสื่อมเสียเกียรติศักดิ์ของตำแหน่งหน้าที่ราชการของตน ซึ่งมิใช่ความผิดที่ได้กระทำโดยประมาทหรือความผิดลหุโทษ</w:t>
      </w:r>
    </w:p>
    <w:p w14:paraId="1DD5CC34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ในครึ่งปีที่แล้วมาต้องไม่ถูกสั่งพักราชการเกินกว่าสองเดือน</w:t>
      </w:r>
    </w:p>
    <w:p w14:paraId="2E079E0A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ในครึ่งปีที่แล้วมาต้องไม่ขาดราชการโดยไม่มีเหตุผลอันสมควร</w:t>
      </w:r>
    </w:p>
    <w:p w14:paraId="7546B37B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ได้รับบรรจุเข้ารับราชการมาแล้วเป็นเวลาไม่น้อยกว่าสี่เดือนหรือได้ปฏิบัติราชการมาแล้วเป็นเวลาไม่น้อยกว่าสี่เดือนก่อนถึงแก่ความตาย</w:t>
      </w:r>
    </w:p>
    <w:p w14:paraId="34606B52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ในครึ่งปีที่แล้วมาสำหรับผู้ได้รับอนุญาตให้ไปศึกษา ฝึกอบรม ดูงานหรือปฏิบัติ การวิจัยในประเทศหรือต่างประเทศ ต้องมีเวลาปฏิบัติราชการไม่น้อยกว่าสี่เดือน</w:t>
      </w:r>
    </w:p>
    <w:p w14:paraId="72020985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ในครึ่งปีที่แล้วมาสำหรับผู้ได้รับอนุญาตให้ลาติดตามคู่สมรสไปปฏิบัติราชการ หรือปฏิบัติงานในต่างประเทศ ต้องมีเวลาปฏิบัติราชการไม่น้อยกว่าสี่เดือน</w:t>
      </w:r>
    </w:p>
    <w:p w14:paraId="53342043" w14:textId="77777777" w:rsidR="00D44795" w:rsidRPr="00B81617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81617">
        <w:rPr>
          <w:rFonts w:ascii="TH SarabunPSK" w:hAnsi="TH SarabunPSK" w:cs="TH SarabunPSK"/>
          <w:sz w:val="32"/>
          <w:szCs w:val="32"/>
          <w:u w:val="single"/>
          <w:cs/>
        </w:rPr>
        <w:t>ในครึ่งปีที่แล้วมาต้องไม่ลา หรือมาทำงานสายเกินจำนวนครั้งที่นายกเทศมนตรี กำหนดเป็นหนังสือไว้ก่อนแล้ว โดยคำนึงถึงลักษณะงานและสภาพท้องที่อันเป็นที่ตั้งของแต่ละส่วนราชการหรือหน่วยงาน</w:t>
      </w:r>
    </w:p>
    <w:p w14:paraId="11C68861" w14:textId="77777777" w:rsidR="00D44795" w:rsidRPr="002C01C3" w:rsidRDefault="00D44795" w:rsidP="00D44795">
      <w:pPr>
        <w:numPr>
          <w:ilvl w:val="0"/>
          <w:numId w:val="22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ในครึ่งปีที่แล้วมาต้องมีเวลาปฏิบัติราชการหกเดือน โดยมีวันลาไม่เกินยี่สิบสามวันแต่ไม่รวมถึงวันลาตาม (6) หรือ (7) และวันลาดังต่อไปนี้</w:t>
      </w:r>
    </w:p>
    <w:p w14:paraId="086AA325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ลาอุปสมบท หรือลาไปประกอบพิธีฮัจย์ ณ เมืองเมกกะ ประเทศซาอุดิอาระเบีย  เฉพาะวันลาที่มีสิทธิได้รับเงินเดือนระหว่างลาตามกฎหมายว่าด้วยการจ่ายเงินเดือน</w:t>
      </w:r>
    </w:p>
    <w:p w14:paraId="7E0174DD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ลาคลอดบุตรไม่เกินเก้าสิบวัน</w:t>
      </w:r>
    </w:p>
    <w:p w14:paraId="18ED4BDB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ลาป่วยซึ่งจำเป็นต้องรักษาตัวเป็นเวลานานไม่ว่าคราวเดียวหรือหลายคราวรวมกันไม่เกินหกสิบวันทำการ</w:t>
      </w:r>
    </w:p>
    <w:p w14:paraId="6283D6EA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ป่วยเพราะประสบอันตรายในขณะปฏิบัติราชการตามหน้าที่หรือในขณะเดินทางไปหรือกลับจากปฏิบัติราชการตามหน้าที่</w:t>
      </w:r>
    </w:p>
    <w:p w14:paraId="76D8BE59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ลาพักผ่อน</w:t>
      </w:r>
    </w:p>
    <w:p w14:paraId="740B5962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ลาเข้ารับการตรวจเลือกหรือเข้ารับการเตรียมพล</w:t>
      </w:r>
    </w:p>
    <w:p w14:paraId="72710AF2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ลาไปปฏิบัติงานในองค์การระหว่างประเทศ</w:t>
      </w:r>
    </w:p>
    <w:p w14:paraId="75BDD9FA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ลาไปช่วยเหลือภริยาที่คลอดบุตร เฉพาะวันลาที่มีสิทธิได้รับเงินเดือนระหว่างลาตามกฎหมายว่าด้วยการจ่ายเงินเดือน</w:t>
      </w:r>
    </w:p>
    <w:p w14:paraId="0F603399" w14:textId="77777777" w:rsidR="00D44795" w:rsidRPr="002C01C3" w:rsidRDefault="00D44795" w:rsidP="00D44795">
      <w:pPr>
        <w:numPr>
          <w:ilvl w:val="1"/>
          <w:numId w:val="23"/>
        </w:numPr>
        <w:spacing w:before="0"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ลาไปฟื้นฟูสมรรถภาพด้านอาชีพ</w:t>
      </w:r>
    </w:p>
    <w:p w14:paraId="78A83E15" w14:textId="77777777" w:rsidR="00D44795" w:rsidRPr="002C01C3" w:rsidRDefault="00D44795" w:rsidP="00D44795">
      <w:pPr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การนับจำนวนวันลาไม่เกินยี่สิบสามวันสำหรับวันลากิจส่วนตัวและวันลาป่วย ให้นับเฉพาะวันทำการ</w:t>
      </w:r>
    </w:p>
    <w:p w14:paraId="6962B319" w14:textId="77777777" w:rsidR="00D44795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7DAF82" w14:textId="77777777" w:rsidR="00D44795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C2D782" w14:textId="77777777" w:rsidR="00D44795" w:rsidRPr="00127E1D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7D2626D" w14:textId="071263CC" w:rsidR="00D44795" w:rsidRPr="002C01C3" w:rsidRDefault="00D44795" w:rsidP="00D4479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539BE" wp14:editId="30F50FA8">
                <wp:simplePos x="0" y="0"/>
                <wp:positionH relativeFrom="column">
                  <wp:posOffset>767714</wp:posOffset>
                </wp:positionH>
                <wp:positionV relativeFrom="paragraph">
                  <wp:posOffset>7251065</wp:posOffset>
                </wp:positionV>
                <wp:extent cx="1000125" cy="0"/>
                <wp:effectExtent l="0" t="0" r="28575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721EF" id="ตัวเชื่อมต่อตรง 2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570.95pt" to="139.2pt,5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" strokecolor="#0097ae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66D82" wp14:editId="2883E706">
                <wp:simplePos x="0" y="0"/>
                <wp:positionH relativeFrom="column">
                  <wp:posOffset>1682115</wp:posOffset>
                </wp:positionH>
                <wp:positionV relativeFrom="paragraph">
                  <wp:posOffset>6889115</wp:posOffset>
                </wp:positionV>
                <wp:extent cx="3514725" cy="0"/>
                <wp:effectExtent l="0" t="0" r="28575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4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92C60" id="ตัวเชื่อมต่อตรง 2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542.45pt" to="409.2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" strokecolor="#0097ae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2A001" wp14:editId="02012381">
                <wp:simplePos x="0" y="0"/>
                <wp:positionH relativeFrom="column">
                  <wp:posOffset>767715</wp:posOffset>
                </wp:positionH>
                <wp:positionV relativeFrom="paragraph">
                  <wp:posOffset>7070090</wp:posOffset>
                </wp:positionV>
                <wp:extent cx="4429125" cy="0"/>
                <wp:effectExtent l="0" t="0" r="28575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45532" id="ตัวเชื่อมต่อตรง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556.7pt" to="409.2pt,5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" strokecolor="#0097ae [3044]"/>
            </w:pict>
          </mc:Fallback>
        </mc:AlternateContent>
      </w:r>
    </w:p>
    <w:p w14:paraId="3D16E563" w14:textId="77777777" w:rsidR="00D44795" w:rsidRPr="000E5B4A" w:rsidRDefault="00D44795" w:rsidP="00D44795"/>
    <w:p w14:paraId="326ACF1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98AF0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7F866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549FC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822DCB" w14:textId="3F95FD43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D45E329" w14:textId="65DDEBBC" w:rsidR="004768E9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DA9891B" w14:textId="77777777" w:rsidR="004768E9" w:rsidRPr="002C01C3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A68632" w14:textId="5AC4C663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FBBD80" w14:textId="59A1A2CD" w:rsidR="004768E9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EF815E" w14:textId="77777777" w:rsidR="004768E9" w:rsidRPr="002C01C3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76F19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204936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4A4D0D2A" wp14:editId="08FED15D">
                <wp:extent cx="2374265" cy="1403985"/>
                <wp:effectExtent l="76200" t="57150" r="83185" b="92710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EC93B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เวลา 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4D0D2A" id="_x0000_s1028" style="width:186.9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2B2EC93B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เวลา ปฏิบัติราชการ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0A57E67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EEEA7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ปฏิบัติราชการ</w:t>
      </w:r>
    </w:p>
    <w:p w14:paraId="53A5C826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วันจันทร์ – วันศุกร์</w:t>
      </w:r>
    </w:p>
    <w:p w14:paraId="19FC34D8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84108A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ปฏิบัติราชการ</w:t>
      </w:r>
    </w:p>
    <w:p w14:paraId="147B88AE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เวลาปฏิบัติราชการ ให้นับตั้งแต่ 08.30 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16.30 น. และให้เริ่มลงเวลาปฏิบัติราชการได้ก่อน 08.30 น. หากลงเวลาปฏิบัติราชการหลัง 08.30 น. ถือว่าสาย ให้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หยุดพักกลางวันเวลา 12.00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 13.00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และลงเวลาออกจากปฏิบัติราชการได้ตั้งแต่เวลา 16.30 น. เป็นต้นไป ทั้งนี้ ผู้ลงเวลาออกจากการปฏิบัติราชการจะต้องมีเวลาปฏิบัติหน้าที่ราชการไม่น้อยกว่า 8 ชั่วโมงต่อวัน (รวมเวลาพักกลางวัน 1 ชั่วโมง)</w:t>
      </w:r>
    </w:p>
    <w:p w14:paraId="6237292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การลาครึ่งวันในตอนเช้า ให้เริ่มลงเวลาปฏิบัติราชการได้ก่อน 13.00 น. และลงเวลาออกจากปฏิบัติราชการได้ตั้งแต่เวลา 16.30 น. เป็นต้นไป โดยจะต้องมีเวลาปฏิบัติราชการไม่น้อยกว่า 3.5 ชั่วโมงต่อวัน (ไม่รวมเวลาพักกลางวัน 1 ชั่วโมง)</w:t>
      </w:r>
    </w:p>
    <w:p w14:paraId="7932312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การลาครึ่งวันในตอนบ่าย ให้เริ่มลงเวลาปฏิบัติราชการได้ก่อน 08.30 น. และลงเวลาออกจากการปฏิบัติราชการได้ตั้งแต่เวลา 12.00 น. เป็นต้นไป โดยจะต้องมีเวลาปฏิบัติราชการไม่น้อยกว่า 3.5 ชั่วโมงต่อวัน (ไม่รวมเวลาพักกลางวัน 1 ชั่วโมง)</w:t>
      </w:r>
    </w:p>
    <w:p w14:paraId="15958928" w14:textId="77777777" w:rsidR="00D44795" w:rsidRPr="00365DC1" w:rsidRDefault="00D44795" w:rsidP="00D44795">
      <w:pPr>
        <w:spacing w:after="0" w:line="240" w:lineRule="auto"/>
        <w:jc w:val="right"/>
        <w:rPr>
          <w:rFonts w:ascii="TH SarabunPSK" w:hAnsi="TH SarabunPSK" w:cs="TH SarabunPSK"/>
          <w:sz w:val="24"/>
          <w:szCs w:val="24"/>
        </w:rPr>
      </w:pPr>
      <w:r w:rsidRPr="00365DC1">
        <w:rPr>
          <w:rFonts w:ascii="TH SarabunPSK" w:hAnsi="TH SarabunPSK" w:cs="TH SarabunPSK"/>
          <w:sz w:val="24"/>
          <w:szCs w:val="24"/>
          <w:cs/>
        </w:rPr>
        <w:t xml:space="preserve"> (ประกาศสำนักนายกรัฐมนตรี เรื่อง กำหนดเวลาทำงาน และวันหยุดราชการ (ฉบับที่ 12) พ.ศ.2502 และ (ฉบับที่16) พ.ศ.2506</w:t>
      </w:r>
    </w:p>
    <w:p w14:paraId="24BB761C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AEDAF3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วันหยุดราชการ</w:t>
      </w:r>
    </w:p>
    <w:p w14:paraId="3D1280C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วันหยุดราชการของไทยอาจแบ่งได้เป็น</w:t>
      </w:r>
      <w:r w:rsidRPr="002C01C3">
        <w:rPr>
          <w:rFonts w:ascii="TH SarabunPSK" w:hAnsi="TH SarabunPSK" w:cs="TH SarabunPSK"/>
          <w:sz w:val="32"/>
          <w:szCs w:val="32"/>
        </w:rPr>
        <w:t xml:space="preserve"> 4 </w:t>
      </w:r>
      <w:r w:rsidRPr="002C01C3">
        <w:rPr>
          <w:rFonts w:ascii="TH SarabunPSK" w:hAnsi="TH SarabunPSK" w:cs="TH SarabunPSK"/>
          <w:sz w:val="32"/>
          <w:szCs w:val="32"/>
          <w:cs/>
        </w:rPr>
        <w:t>ประเภท คือ</w:t>
      </w:r>
    </w:p>
    <w:p w14:paraId="09E25C36" w14:textId="77777777" w:rsidR="00D44795" w:rsidRPr="002C01C3" w:rsidRDefault="00D44795" w:rsidP="00D44795">
      <w:pPr>
        <w:pStyle w:val="affe"/>
        <w:numPr>
          <w:ilvl w:val="0"/>
          <w:numId w:val="21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วันหยุดราชการประจำสัปดาห์ คือ วันเสาร์ และวันอาทิตย์</w:t>
      </w:r>
    </w:p>
    <w:p w14:paraId="4BF82CE7" w14:textId="77777777" w:rsidR="00D44795" w:rsidRPr="002C01C3" w:rsidRDefault="00D44795" w:rsidP="00D44795">
      <w:pPr>
        <w:pStyle w:val="affe"/>
        <w:numPr>
          <w:ilvl w:val="0"/>
          <w:numId w:val="21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วันหยุดราชการประจำปี ส่วนใหญ่จะเป็นวันสำคัญของชาติ ศาสนา พระมหากษัตริย์ ซึ่งรัฐบาลจะประกาศให้ทราบล่วงหน้าโดยจะต้องผ่านความเห็นชอบของคณะรัฐมนตรีก่อน</w:t>
      </w:r>
    </w:p>
    <w:p w14:paraId="0ADF76FC" w14:textId="77777777" w:rsidR="00D44795" w:rsidRPr="002C01C3" w:rsidRDefault="00D44795" w:rsidP="00D44795">
      <w:pPr>
        <w:pStyle w:val="affe"/>
        <w:numPr>
          <w:ilvl w:val="0"/>
          <w:numId w:val="21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วันหยุดราชการพิเศษ ซึ่งคณะรัฐมนตรีจะพิจารณากำหนดให้หยุดเป็นคราวๆ ไป</w:t>
      </w:r>
    </w:p>
    <w:p w14:paraId="39E44597" w14:textId="77777777" w:rsidR="00D44795" w:rsidRPr="002C01C3" w:rsidRDefault="00D44795" w:rsidP="00D44795">
      <w:pPr>
        <w:pStyle w:val="affe"/>
        <w:numPr>
          <w:ilvl w:val="0"/>
          <w:numId w:val="21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วันหยุดชดเชย</w:t>
      </w:r>
    </w:p>
    <w:p w14:paraId="054E737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B1871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01C3">
        <w:rPr>
          <w:rFonts w:ascii="TH SarabunPSK" w:hAnsi="TH SarabunPSK" w:cs="TH SarabunPSK"/>
          <w:b/>
          <w:bCs/>
          <w:sz w:val="32"/>
          <w:szCs w:val="32"/>
          <w:cs/>
        </w:rPr>
        <w:t>วันหยุดชดเชย</w:t>
      </w:r>
    </w:p>
    <w:p w14:paraId="0E990AF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วันหยุดราชการประจำปีวันใด ตรงกับวันหยุดราชการประจำสัปดาห์ ให้เลื่อนวันหยุดราชการประจำปีวันนั้นไปหยุดในวันทำงานถัดไป โดยให้หยุดชดเชยได้ไม่เกิน 1 วัน</w:t>
      </w:r>
    </w:p>
    <w:p w14:paraId="224ADABE" w14:textId="7821BA85" w:rsidR="00D44795" w:rsidRPr="002C01C3" w:rsidRDefault="00D44795" w:rsidP="004768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เช่น ในปี พ.ศ. 2560 วันอาสาฬหบูชาตรงกับวันเสาร์ที่ 8 กรกฎาคม 2560 และวันเข้าพรรษาตรงกับวันอาทิตย์ที่ 9 กรกฎาคม 2560 จึงหยุดชดเชยในวันจันทร์ที่ 10 กรกฎาคม 2560 ได้ 1 วันเท่านั้น</w:t>
      </w:r>
    </w:p>
    <w:p w14:paraId="2CB662D9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FADEAB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B0A079" w14:textId="77777777" w:rsidR="00D44795" w:rsidRPr="002C01C3" w:rsidRDefault="00D44795" w:rsidP="00476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0903F8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32B28CBE" wp14:editId="06CE1218">
                <wp:extent cx="3829050" cy="752475"/>
                <wp:effectExtent l="76200" t="57150" r="76200" b="104775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7524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2890A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250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ตารางผู้มีอำนาจพิจารณาหรืออนุญาตและอำนาจการพิจารณาหรืออนุญ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88250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ตการลาของพนักงานเทศบาล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B28CBE" id="_x0000_s1029" style="width:301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" fillcolor="#ea157a [3205]" strokecolor="white [3201]" strokeweight="3pt">
                <v:shadow on="t" color="black" opacity="24903f" origin=",.5" offset="0,.55556mm"/>
                <v:textbox>
                  <w:txbxContent>
                    <w:p w14:paraId="10F2890A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8250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ตารางผู้มีอำนาจพิจารณาหรืออนุญาตและอำนาจการพิจารณาหรืออนุญ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88250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ตการลาของพนักงานเทศบาล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EA1BE8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3D72D1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6A861C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0545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A98D79F" wp14:editId="4494AB61">
            <wp:extent cx="7526750" cy="5321673"/>
            <wp:effectExtent l="0" t="2222" r="0" b="0"/>
            <wp:docPr id="23" name="รูปภาพ 23" descr="D:\Nig\งานการเจ้าหน้าที่\คู่มือ\คู่มือ การลา\word\ตารางผู้มีอำนาจพิจารณาหรืออนุญาตและอำนาจการพิจารณาหรืออนุญาตการลาของพนักงาน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g\งานการเจ้าหน้าที่\คู่มือ\คู่มือ การลา\word\ตารางผู้มีอำนาจพิจารณาหรืออนุญาตและอำนาจการพิจารณาหรืออนุญาตการลาของพนักงาน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2067" cy="532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8CE7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D5649E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81CE0C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167F800F" wp14:editId="34606E6E">
                <wp:extent cx="2934586" cy="561975"/>
                <wp:effectExtent l="76200" t="57150" r="75565" b="104775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5619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7CF2C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การลาช่วงก่อน/หลัง วันหยุดราชการ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7F800F" id="_x0000_s1030" style="width:231.0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" fillcolor="#ea157a [3205]" strokecolor="white [3201]" strokeweight="3pt">
                <v:shadow on="t" color="black" opacity="24903f" origin=",.5" offset="0,.55556mm"/>
                <v:textbox>
                  <w:txbxContent>
                    <w:p w14:paraId="2077CF2C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การลาช่วงก่อน/หลัง วันหยุดราชการ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CA9B98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BFEC2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</w:t>
      </w:r>
      <w:r>
        <w:rPr>
          <w:rFonts w:ascii="TH SarabunPSK" w:hAnsi="TH SarabunPSK" w:cs="TH SarabunPSK" w:hint="cs"/>
          <w:sz w:val="32"/>
          <w:szCs w:val="32"/>
          <w:cs/>
        </w:rPr>
        <w:t>ของพนักงานเทศบาลใน</w:t>
      </w:r>
      <w:r w:rsidRPr="002C01C3">
        <w:rPr>
          <w:rFonts w:ascii="TH SarabunPSK" w:hAnsi="TH SarabunPSK" w:cs="TH SarabunPSK"/>
          <w:sz w:val="32"/>
          <w:szCs w:val="32"/>
          <w:cs/>
        </w:rPr>
        <w:t>ช่วงก่อนและหลังวันหยุดราชการประจำสัปดาห์หรือวันหยุดราชการประจำปีเพื่อให้มีวันหยุดต่อเนื่องกัน ให้ผู้มีอำนาจพิจารณาหรืออนุญาตใช้ดุลพินิจตามความเหมาะสมและจำเป็นที่จะอนุญาตให้ลาได้โดยมิให้เสียหายแก่การปฏิบัติราชการ</w:t>
      </w:r>
    </w:p>
    <w:p w14:paraId="46D3C7D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จากหลักเกณฑ์ดังกล่าวโดยส่วนใหญ่แล้วจะเป็นการลากิจ ลาพักผ่อน เช่น การลาพักผ่อน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C01C3">
        <w:rPr>
          <w:rFonts w:ascii="TH SarabunPSK" w:hAnsi="TH SarabunPSK" w:cs="TH SarabunPSK"/>
          <w:sz w:val="32"/>
          <w:szCs w:val="32"/>
          <w:cs/>
        </w:rPr>
        <w:t>ในวันศุกร์และวันจันทร์ ซึ่งเป็นการลาก่อนและหลังช่วงวันหยุดราชการในวันเสาร์และวันอาทิตย์ หรือกรณี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C01C3">
        <w:rPr>
          <w:rFonts w:ascii="TH SarabunPSK" w:hAnsi="TH SarabunPSK" w:cs="TH SarabunPSK"/>
          <w:sz w:val="32"/>
          <w:szCs w:val="32"/>
          <w:cs/>
        </w:rPr>
        <w:t>การลาที่ต่อเนื่องกับวันหยุดราชการประจำปีต่างๆ จึงเป็นอำนาจของผู้มีอำนาจพิจารณาหรืออนุญาตที่จะใช้ดุลพินิจอนุญาตให้ลาได้  โดยการอนุญาตดังกล่าวจะต้องมิให้เสียหายแก่การปฏิบัติราชการ</w:t>
      </w:r>
    </w:p>
    <w:p w14:paraId="45A6997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5B1918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DE6889" w14:textId="77777777" w:rsidR="00D44795" w:rsidRPr="00A705E5" w:rsidRDefault="00D44795" w:rsidP="00D44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705E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A705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705E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การลาช่วงก่อน/หลัง วันหยุดราชการ</w:t>
      </w:r>
    </w:p>
    <w:p w14:paraId="075D402A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705E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2794787" wp14:editId="31B9F084">
            <wp:extent cx="4572638" cy="3429479"/>
            <wp:effectExtent l="0" t="0" r="0" b="0"/>
            <wp:docPr id="16" name="รูปภาพ 16" descr="รูปภาพประกอบด้วย ข้อความ, ภาพหน้าจอ, ตัวอักษร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ภาพหน้าจอ, ตัวอักษร, ไลน์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506B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E0E573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33C0AF" w14:textId="77777777" w:rsidR="00D44795" w:rsidRPr="002C01C3" w:rsidRDefault="00D44795" w:rsidP="00476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73B0F1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5816AC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6A878B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DECF25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454CD623" wp14:editId="2FBFE2EB">
                <wp:extent cx="2374265" cy="1403985"/>
                <wp:effectExtent l="76200" t="57150" r="83185" b="9271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DA805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40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การลาของพนักงานเทศบาลที่ได้รับคำสั่งไปช่วยราชการ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4CD623" id="_x0000_s1031" style="width:186.9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3CDA805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840F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การลาของพนักงานเทศบาลที่ได้รับคำสั่งไปช่วยราชการ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BD646F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C2AD5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พนักงานเทศบาลผู้ใดได้รับคำสั่งให้ไปช่วยราชการ ณ หน่วยงานอื่นใดของทางราชการหากประสงค์จะลาป่วย ลาคลอดบุตร ลากิจส่วนตัว ลาพักผ่อน หรือลาเข้ารับการตรวจเลือก หรือเข้ารับการ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C01C3">
        <w:rPr>
          <w:rFonts w:ascii="TH SarabunPSK" w:hAnsi="TH SarabunPSK" w:cs="TH SarabunPSK"/>
          <w:sz w:val="32"/>
          <w:szCs w:val="32"/>
          <w:cs/>
        </w:rPr>
        <w:t>เตรียมพล ใน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C01C3">
        <w:rPr>
          <w:rFonts w:ascii="TH SarabunPSK" w:hAnsi="TH SarabunPSK" w:cs="TH SarabunPSK"/>
          <w:sz w:val="32"/>
          <w:szCs w:val="32"/>
          <w:cs/>
        </w:rPr>
        <w:t>เวลาที่ไปช่วยราชการ ให้เสนอขออนุญาตลาต่อผู้บังคับบัญชาของหน่วยงานที่ไปช่วยราชการ แล้วให้หน่วยงานนั้นรายงานจำนวนวันลาให้หน่วยงานต้นสังกัดของผู้นั้นทราบ อย่างน้อยปีละครั้ง</w:t>
      </w:r>
    </w:p>
    <w:p w14:paraId="6480091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การลาประเภทอื่นนอกจากที่ระบุไว้ในวรรคหนึ่ง ให้เสนอขออนุญาตลาต่อ</w:t>
      </w:r>
      <w:r>
        <w:rPr>
          <w:rFonts w:ascii="TH SarabunPSK" w:hAnsi="TH SarabunPSK" w:cs="TH SarabunPSK" w:hint="cs"/>
          <w:sz w:val="32"/>
          <w:szCs w:val="32"/>
          <w:cs/>
        </w:rPr>
        <w:t>ผู้มีอำนาจพิจารณาหรืออนุญาตการลาของ</w:t>
      </w:r>
      <w:r w:rsidRPr="002C01C3">
        <w:rPr>
          <w:rFonts w:ascii="TH SarabunPSK" w:hAnsi="TH SarabunPSK" w:cs="TH SarabunPSK"/>
          <w:sz w:val="32"/>
          <w:szCs w:val="32"/>
          <w:cs/>
        </w:rPr>
        <w:t>ส่วนราชการเจ้าสังกัดตามหลักเกณฑ์ที่กำหนดสำหรับการลาประเภทนั้น</w:t>
      </w:r>
    </w:p>
    <w:p w14:paraId="1EE8A8B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9C6E2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39F46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61FC6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1C748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AF1D9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0FB6E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E95FF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14481A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1EC31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2F4BA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76410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A8761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C7291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7F73C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8963C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C56B8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BB40F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B8D1B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34CF6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06733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7F177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B40E31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121EB" wp14:editId="622F185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76200" t="57150" r="77470" b="869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6D3C2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การนับวันลา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6F7121EB" id="_x0000_s1032" style="position:absolute;left:0;text-align:left;margin-left:0;margin-top:0;width:186.95pt;height:110.55pt;z-index:25166336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4B36D3C2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การนับวันลา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13F40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343EB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578CE2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C4AB1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การนับวันลาให้นับตามปีงบประมาณ และการนับวันลาเพื่อประโยชน์ในการเสนอหรือจัดส่งใบลา อนุญาตให้ลา และคำนวณวันลาให้นับต่อเนื่องกันโดยนับวันหยุดราชการที่อยู่ในระหว่างวันลาประเภทเดียวกัน รวมเป็นวันลาด้วย เว้นแต่การนับเพื่อประโยชน์ในการคำนวณวันลาสำหรับวันลาป่วยที่มิใช่วันลาป่วยตามกฎหมายว่าด้วยการสง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2C01C3">
        <w:rPr>
          <w:rFonts w:ascii="TH SarabunPSK" w:hAnsi="TH SarabunPSK" w:cs="TH SarabunPSK"/>
          <w:sz w:val="32"/>
          <w:szCs w:val="32"/>
          <w:cs/>
        </w:rPr>
        <w:t>ผู้ได้รับอันตรายหรือการป่วยเจ็บเพราะเหตุปฏิบัติราชการ วันลาไปช่วยเหลือภริยาที่คลอดบุตร วันลากิจส่วนตัว และวันลาพักผ่อนให้นับเฉพาะวันทำการ</w:t>
      </w:r>
    </w:p>
    <w:p w14:paraId="26E48E4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การลาป่วยหรือลากิจส่วนตัวซึ่งมีระยะเวลาต่อเนื่องกัน จะเป็นในปีเดียวกันหรือไม่ก็ตาม       ให้นับเป็นการลาครั้งหนึ่ง ถ้าจำนวนวันลาครั้งหนึ่งรวมกันเกินอำนาจของผู้มีอำนาจอนุญาตระดับใด ให้นำใบลาเสนอขึ้นไปตามลำดับจนถึงผู้มีอำนาจอนุญาต</w:t>
      </w:r>
    </w:p>
    <w:p w14:paraId="2932725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พนักงานเทศบาลที่ได้รับอนุญาตให้ลาไปช่วยเหลือภริยาที่คลอดบุตร ลากิจส่วนตัวซึ่งมิใช่ลากิจส่วนตัวเพื่อเลี้ยงดูบุตร หรือลาพักผ่อน ซึ่งได้หยุดราชการไปยังไม่ครบกำหนดถ้ามีราชการจำเป็นเกิดขึ้น ผู้บังคับบัญชาหรือผู้มีอำนาจอนุญาตจะเรียกตัวมาปฏิบัติราชการระหว่างการลาก็ได้</w:t>
      </w:r>
    </w:p>
    <w:p w14:paraId="0F5835F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การลาของพนักงานเทศบาลที่ถูกเรียกกลับมาปฏิบัติราชการระหว่างการลา ให้ถือว่าสิ้นสุดก่อนวันมาปฏิบัติราชการ  เว้นแต่ผู้มีอำนาจอนุญาตเห็นว่าการเดินทางต้องใช้เวลา ให้ถือว่าสิ้นสุดก่อนวันเดินทางกลับ</w:t>
      </w:r>
    </w:p>
    <w:p w14:paraId="461B0279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การลาครึ่งวันในตอนเช้าหรือตอนบ่าย ให้นับเป็นการลาครึ่งวันตามประเภทของการลานั้นๆ</w:t>
      </w:r>
      <w:r w:rsidRPr="002C01C3">
        <w:rPr>
          <w:rFonts w:ascii="TH SarabunPSK" w:hAnsi="TH SarabunPSK" w:cs="TH SarabunPSK"/>
          <w:sz w:val="32"/>
          <w:szCs w:val="32"/>
        </w:rPr>
        <w:br/>
      </w: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พนักงานเทศบาลซึ่งได้รับอนุญาตให้ลา หากประสงค์จะยกเลิกวันลาที่ยังไม่ได้หยุดราชการ        ให้เสนอขอยกเลิกวันลาต่อผู้บังคับบัญชาตามลำดับจนถึงผู้มีอำนาจอนุญาตให้ลา และให้ถือว่าการลาเป็นอันสิ้นสุดก่อนวันมาปฏิบัติราชการ</w:t>
      </w:r>
    </w:p>
    <w:p w14:paraId="153AA936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929A0">
        <w:rPr>
          <w:rFonts w:ascii="TH SarabunPSK" w:hAnsi="TH SarabunPSK" w:cs="TH SarabunPSK" w:hint="cs"/>
          <w:sz w:val="32"/>
          <w:szCs w:val="32"/>
          <w:u w:val="single"/>
          <w:cs/>
        </w:rPr>
        <w:t>ตัวอย่าง</w:t>
      </w:r>
    </w:p>
    <w:p w14:paraId="067A3A83" w14:textId="77777777" w:rsidR="00D44795" w:rsidRDefault="00D44795" w:rsidP="00D4479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929A0">
        <w:rPr>
          <w:rFonts w:ascii="TH SarabunPSK" w:hAnsi="TH SarabunPSK" w:cs="TH SarabunPSK"/>
          <w:sz w:val="32"/>
          <w:szCs w:val="32"/>
          <w:cs/>
        </w:rPr>
        <w:tab/>
      </w:r>
      <w:r w:rsidRPr="005929A0">
        <w:rPr>
          <w:rFonts w:ascii="TH SarabunPSK" w:hAnsi="TH SarabunPSK" w:cs="TH SarabunPSK"/>
          <w:sz w:val="32"/>
          <w:szCs w:val="32"/>
          <w:cs/>
        </w:rPr>
        <w:tab/>
        <w:t xml:space="preserve">นาย ก. ขอลากิจส่วนตัวตั้งแต่วันที่ ๑๐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929A0">
        <w:rPr>
          <w:rFonts w:ascii="TH SarabunPSK" w:hAnsi="TH SarabunPSK" w:cs="TH SarabunPSK"/>
          <w:sz w:val="32"/>
          <w:szCs w:val="32"/>
          <w:cs/>
        </w:rPr>
        <w:t xml:space="preserve"> ๑๘ เมษายน โดยมีวันที่ ๑๓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929A0">
        <w:rPr>
          <w:rFonts w:ascii="TH SarabunPSK" w:hAnsi="TH SarabunPSK" w:cs="TH SarabunPSK"/>
          <w:sz w:val="32"/>
          <w:szCs w:val="32"/>
          <w:cs/>
        </w:rPr>
        <w:t xml:space="preserve"> ๑๕ เมษายน เป็น</w:t>
      </w:r>
      <w:r w:rsidRPr="004E764B">
        <w:rPr>
          <w:rFonts w:ascii="TH SarabunIT๙" w:hAnsi="TH SarabunIT๙" w:cs="TH SarabunIT๙"/>
          <w:sz w:val="32"/>
          <w:szCs w:val="32"/>
          <w:cs/>
        </w:rPr>
        <w:t>วันหยุดราชการ ประจำปี (เทศกาลวันหยุดสงกรานต์) วันที่ 13 - 14 ตรงกับวันเสาร์ อาทิตย์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15 เป็นวันหยุดราชการ</w:t>
      </w:r>
      <w:r w:rsidRPr="004E764B">
        <w:rPr>
          <w:rFonts w:ascii="TH SarabunIT๙" w:hAnsi="TH SarabunIT๙" w:cs="TH SarabunIT๙"/>
          <w:sz w:val="32"/>
          <w:szCs w:val="32"/>
          <w:cs/>
        </w:rPr>
        <w:t xml:space="preserve"> และวันที่ ๑๖</w:t>
      </w:r>
      <w:r w:rsidRPr="005929A0">
        <w:rPr>
          <w:rFonts w:ascii="TH SarabunPSK" w:hAnsi="TH SarabunPSK" w:cs="TH SarabunPSK"/>
          <w:sz w:val="32"/>
          <w:szCs w:val="32"/>
          <w:cs/>
        </w:rPr>
        <w:t xml:space="preserve"> เมษายน เป็นวันหยุดชดเชย ๑ 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29A0">
        <w:rPr>
          <w:rFonts w:ascii="TH SarabunPSK" w:hAnsi="TH SarabunPSK" w:cs="TH SarabunPSK"/>
          <w:sz w:val="32"/>
          <w:szCs w:val="32"/>
          <w:cs/>
        </w:rPr>
        <w:t>จะนับวันลาอย่างไร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5"/>
        <w:gridCol w:w="1295"/>
        <w:gridCol w:w="1295"/>
      </w:tblGrid>
      <w:tr w:rsidR="00D44795" w14:paraId="691F13B6" w14:textId="77777777" w:rsidTr="0042755E">
        <w:tc>
          <w:tcPr>
            <w:tcW w:w="1294" w:type="dxa"/>
          </w:tcPr>
          <w:p w14:paraId="1A23686B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เสาร์</w:t>
            </w:r>
          </w:p>
        </w:tc>
        <w:tc>
          <w:tcPr>
            <w:tcW w:w="1294" w:type="dxa"/>
          </w:tcPr>
          <w:p w14:paraId="5B698685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อาทิตย์</w:t>
            </w:r>
          </w:p>
        </w:tc>
        <w:tc>
          <w:tcPr>
            <w:tcW w:w="1294" w:type="dxa"/>
          </w:tcPr>
          <w:p w14:paraId="7A5A7840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294" w:type="dxa"/>
          </w:tcPr>
          <w:p w14:paraId="7BC42A94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295" w:type="dxa"/>
          </w:tcPr>
          <w:p w14:paraId="2FA26F5F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295" w:type="dxa"/>
          </w:tcPr>
          <w:p w14:paraId="05974FE1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295" w:type="dxa"/>
          </w:tcPr>
          <w:p w14:paraId="18E01F57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ศุกร์</w:t>
            </w:r>
          </w:p>
        </w:tc>
      </w:tr>
      <w:tr w:rsidR="00D44795" w14:paraId="492E8561" w14:textId="77777777" w:rsidTr="0042755E">
        <w:tc>
          <w:tcPr>
            <w:tcW w:w="1294" w:type="dxa"/>
          </w:tcPr>
          <w:p w14:paraId="6844156A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4" w:type="dxa"/>
          </w:tcPr>
          <w:p w14:paraId="16F67DB8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4" w:type="dxa"/>
          </w:tcPr>
          <w:p w14:paraId="0941B924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94" w:type="dxa"/>
          </w:tcPr>
          <w:p w14:paraId="39683D85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295" w:type="dxa"/>
          </w:tcPr>
          <w:p w14:paraId="6F0CEDEE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95" w:type="dxa"/>
          </w:tcPr>
          <w:p w14:paraId="5E10C2C3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295" w:type="dxa"/>
          </w:tcPr>
          <w:p w14:paraId="440CA40E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  <w:p w14:paraId="33FE9889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4795" w14:paraId="49D9D3F4" w14:textId="77777777" w:rsidTr="0042755E">
        <w:tc>
          <w:tcPr>
            <w:tcW w:w="1294" w:type="dxa"/>
          </w:tcPr>
          <w:p w14:paraId="18BFAA44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  <w:p w14:paraId="0BF3A5E2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sz w:val="28"/>
                <w:cs/>
              </w:rPr>
              <w:t>(วันสงกรานต์)</w:t>
            </w:r>
          </w:p>
        </w:tc>
        <w:tc>
          <w:tcPr>
            <w:tcW w:w="1294" w:type="dxa"/>
          </w:tcPr>
          <w:p w14:paraId="1D2F84E7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  <w:p w14:paraId="430A556E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sz w:val="28"/>
                <w:cs/>
              </w:rPr>
              <w:t>(วันสงกรานต์)</w:t>
            </w:r>
          </w:p>
        </w:tc>
        <w:tc>
          <w:tcPr>
            <w:tcW w:w="1294" w:type="dxa"/>
          </w:tcPr>
          <w:p w14:paraId="7E7C29AF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14:paraId="7C581EC6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000E">
              <w:rPr>
                <w:rFonts w:ascii="TH SarabunPSK" w:hAnsi="TH SarabunPSK" w:cs="TH SarabunPSK" w:hint="cs"/>
                <w:sz w:val="28"/>
                <w:cs/>
              </w:rPr>
              <w:t>(วันสงกรานต์)</w:t>
            </w:r>
          </w:p>
        </w:tc>
        <w:tc>
          <w:tcPr>
            <w:tcW w:w="1294" w:type="dxa"/>
          </w:tcPr>
          <w:p w14:paraId="5BA18A0A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  <w:p w14:paraId="5F398210" w14:textId="77777777" w:rsidR="00D44795" w:rsidRPr="00D3000E" w:rsidRDefault="00D44795" w:rsidP="004275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3000E">
              <w:rPr>
                <w:rFonts w:ascii="TH SarabunPSK" w:hAnsi="TH SarabunPSK" w:cs="TH SarabunPSK" w:hint="cs"/>
                <w:sz w:val="24"/>
                <w:szCs w:val="24"/>
                <w:cs/>
              </w:rPr>
              <w:t>(วันหยุดชดเชย)</w:t>
            </w:r>
          </w:p>
        </w:tc>
        <w:tc>
          <w:tcPr>
            <w:tcW w:w="1295" w:type="dxa"/>
          </w:tcPr>
          <w:p w14:paraId="3C3F9740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295" w:type="dxa"/>
          </w:tcPr>
          <w:p w14:paraId="6E9A3A41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295" w:type="dxa"/>
          </w:tcPr>
          <w:p w14:paraId="2DB9BECF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</w:tbl>
    <w:p w14:paraId="44A51FCA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5AE9D4A" w14:textId="77777777" w:rsidR="004768E9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000E">
        <w:rPr>
          <w:rFonts w:ascii="TH SarabunPSK" w:hAnsi="TH SarabunPSK" w:cs="TH SarabunPSK"/>
          <w:sz w:val="32"/>
          <w:szCs w:val="32"/>
          <w:cs/>
        </w:rPr>
        <w:tab/>
      </w:r>
      <w:r w:rsidRPr="00D3000E">
        <w:rPr>
          <w:rFonts w:ascii="TH SarabunPSK" w:hAnsi="TH SarabunPSK" w:cs="TH SarabunPSK"/>
          <w:sz w:val="32"/>
          <w:szCs w:val="32"/>
          <w:cs/>
        </w:rPr>
        <w:tab/>
      </w:r>
    </w:p>
    <w:p w14:paraId="560F4243" w14:textId="77777777" w:rsidR="004768E9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2D62A5" w14:textId="77777777" w:rsidR="004768E9" w:rsidRDefault="004768E9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C174A8" w14:textId="226DED17" w:rsidR="00D44795" w:rsidRPr="00D3000E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000E">
        <w:rPr>
          <w:rFonts w:ascii="TH SarabunPSK" w:hAnsi="TH SarabunPSK" w:cs="TH SarabunPSK"/>
          <w:sz w:val="32"/>
          <w:szCs w:val="32"/>
          <w:u w:val="single"/>
          <w:cs/>
        </w:rPr>
        <w:t>แนวทางปฏิบัติ</w:t>
      </w:r>
    </w:p>
    <w:p w14:paraId="6B880AD5" w14:textId="5E2E453B" w:rsidR="00D44795" w:rsidRDefault="00D44795" w:rsidP="004768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000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3000E">
        <w:rPr>
          <w:rFonts w:ascii="TH SarabunPSK" w:hAnsi="TH SarabunPSK" w:cs="TH SarabunPSK"/>
          <w:sz w:val="32"/>
          <w:szCs w:val="32"/>
          <w:cs/>
        </w:rPr>
        <w:t>การนับวันลากิจส่วนตัวเพื่อเสนอหรือจัดส่งใบลาและอนุญาตให้ลา จะต้องนับวันหยุดราชการที่คั่นอยู่ระหว่างวันลากิจส่วนตัวดังกล่าวรวมเป็นวันลาด้วย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000E">
        <w:rPr>
          <w:rFonts w:ascii="TH SarabunPSK" w:hAnsi="TH SarabunPSK" w:cs="TH SarabunPSK"/>
          <w:sz w:val="32"/>
          <w:szCs w:val="32"/>
          <w:cs/>
        </w:rPr>
        <w:t>คือ ๙ วัน ส่วนการนับเพื่อคำนวณวันลากิจส่วนตัว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000E">
        <w:rPr>
          <w:rFonts w:ascii="TH SarabunPSK" w:hAnsi="TH SarabunPSK" w:cs="TH SarabunPSK"/>
          <w:sz w:val="32"/>
          <w:szCs w:val="32"/>
          <w:cs/>
        </w:rPr>
        <w:t>ให้นับเฉพาะวันทำการ คือ ๕ วันทำการ</w:t>
      </w:r>
    </w:p>
    <w:p w14:paraId="5D1475AD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1485A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ตัวอย่าง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44795" w14:paraId="20284B34" w14:textId="77777777" w:rsidTr="0042755E">
        <w:tc>
          <w:tcPr>
            <w:tcW w:w="9061" w:type="dxa"/>
          </w:tcPr>
          <w:p w14:paraId="74F3680E" w14:textId="77777777" w:rsidR="00D44795" w:rsidRPr="00BB0290" w:rsidRDefault="00D44795" w:rsidP="004275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B029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แบบใบลาป่วย  ลาคลอดบุตร  ลากิจส่วนตัว</w:t>
            </w:r>
          </w:p>
          <w:p w14:paraId="38EBC4BE" w14:textId="77777777" w:rsidR="00D44795" w:rsidRPr="00BB0290" w:rsidRDefault="00D44795" w:rsidP="0042755E">
            <w:pPr>
              <w:spacing w:before="240"/>
              <w:jc w:val="right"/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เขียนที่  สำนักงานเทศบาลตำบลดอนเจดีย์</w:t>
            </w:r>
          </w:p>
          <w:p w14:paraId="47E776FA" w14:textId="77777777" w:rsidR="00D44795" w:rsidRPr="00BB0290" w:rsidRDefault="00D44795" w:rsidP="0042755E">
            <w:pPr>
              <w:spacing w:before="120"/>
              <w:jc w:val="right"/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วันที่.............เดือน............................พ.ศ..............</w:t>
            </w:r>
          </w:p>
          <w:p w14:paraId="15CC3961" w14:textId="77777777" w:rsidR="00D44795" w:rsidRPr="00BB0290" w:rsidRDefault="00D44795" w:rsidP="0042755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เรื่อง  ขอลากิจส่วนตัว</w:t>
            </w:r>
          </w:p>
          <w:p w14:paraId="56C1E892" w14:textId="77777777" w:rsidR="00D44795" w:rsidRPr="00BB0290" w:rsidRDefault="00D44795" w:rsidP="0042755E">
            <w:pPr>
              <w:spacing w:before="120" w:after="120"/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เรียน  นายกเทศมนตรีตำบลดอนเจดีย์</w:t>
            </w:r>
          </w:p>
          <w:p w14:paraId="68041AEE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ข้าพเจ้า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  <w:t xml:space="preserve">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ตำแหน่ง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0089F9E7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u w:val="dotted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ระดับ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สังกัด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4844B370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ป่วย</w:t>
            </w:r>
          </w:p>
          <w:p w14:paraId="0EA4A316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u w:val="dotted"/>
              </w:rPr>
            </w:pP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ขอลา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52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กิจส่วนตัว   เนื่องจาก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  <w:t>ทำธุระสำนักงานที่ดิน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5D11484D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คลอดบุตร</w:t>
            </w:r>
          </w:p>
          <w:p w14:paraId="7B0F8C7C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ตั้งแต่วันที่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10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เมษายน</w:t>
            </w:r>
            <w:r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2562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ถึงวันที่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18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เมษายน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2562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มีกำหนด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BB0290">
              <w:rPr>
                <w:rFonts w:ascii="TH SarabunIT๙" w:hAnsi="TH SarabunIT๙" w:cs="TH SarabunIT๙"/>
                <w:b/>
                <w:bCs/>
                <w:sz w:val="28"/>
                <w:u w:val="dotted"/>
                <w:cs/>
              </w:rPr>
              <w:t>9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1E8D5B13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ข้าพเจ้าได้ลา  </w:t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52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ป่วย  </w:t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กิจส่วนตัว  </w:t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คลอดบุตร  ครั้งสุดท้ายตั้งแต่วันที่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-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-    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-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2FEB9C47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วันที่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- 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  <w:t xml:space="preserve">-     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- 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มีกำหนด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  <w:t xml:space="preserve">     -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วัน  ในระหว่างลาจะติดต่อกับข้าพเจ้าได้ที่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7CD7285B" w14:textId="77777777" w:rsidR="00D44795" w:rsidRPr="00BB0290" w:rsidRDefault="00D44795" w:rsidP="004275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หมายเลขโทรศัพท์</w:t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dotted"/>
                <w:cs/>
              </w:rPr>
              <w:tab/>
            </w:r>
          </w:p>
          <w:p w14:paraId="65341FB8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</w:p>
          <w:p w14:paraId="1BB1CF01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 xml:space="preserve">     (ลงชื่อ)....................................................</w:t>
            </w:r>
          </w:p>
          <w:p w14:paraId="0F5F2831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 xml:space="preserve"> (....................................................)</w:t>
            </w:r>
          </w:p>
          <w:p w14:paraId="50959693" w14:textId="77777777" w:rsidR="00D44795" w:rsidRPr="00BB0290" w:rsidRDefault="00D44795" w:rsidP="0042755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u w:val="single"/>
                <w:cs/>
              </w:rPr>
              <w:t>สถิติการลาในปีงบประมาณนี้</w:t>
            </w:r>
            <w:r w:rsidRPr="00BB0290">
              <w:rPr>
                <w:rFonts w:ascii="TH SarabunIT๙" w:hAnsi="TH SarabunIT๙" w:cs="TH SarabunIT๙"/>
                <w:sz w:val="28"/>
                <w:u w:val="single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single"/>
                <w:cs/>
              </w:rPr>
              <w:t>ความเห็นผู้บังคับบัญชา</w:t>
            </w:r>
          </w:p>
          <w:p w14:paraId="15BE56C7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</w:t>
            </w:r>
          </w:p>
          <w:tbl>
            <w:tblPr>
              <w:tblpPr w:leftFromText="180" w:rightFromText="180" w:vertAnchor="text" w:horzAnchor="margin" w:tblpY="-1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8"/>
              <w:gridCol w:w="1260"/>
              <w:gridCol w:w="1260"/>
              <w:gridCol w:w="1260"/>
            </w:tblGrid>
            <w:tr w:rsidR="00D44795" w:rsidRPr="00BB0290" w14:paraId="1F462BAB" w14:textId="77777777" w:rsidTr="0042755E">
              <w:tc>
                <w:tcPr>
                  <w:tcW w:w="1188" w:type="dxa"/>
                  <w:vAlign w:val="center"/>
                </w:tcPr>
                <w:p w14:paraId="4213CDCF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ประเภทลา</w:t>
                  </w:r>
                </w:p>
              </w:tc>
              <w:tc>
                <w:tcPr>
                  <w:tcW w:w="1260" w:type="dxa"/>
                  <w:vAlign w:val="center"/>
                </w:tcPr>
                <w:p w14:paraId="0CCB5CE9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ลามาแล้ว</w:t>
                  </w:r>
                </w:p>
                <w:p w14:paraId="70B820E5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(วันทำการ)</w:t>
                  </w:r>
                </w:p>
              </w:tc>
              <w:tc>
                <w:tcPr>
                  <w:tcW w:w="1260" w:type="dxa"/>
                  <w:vAlign w:val="center"/>
                </w:tcPr>
                <w:p w14:paraId="62D2F19E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ลาครั้งนี้</w:t>
                  </w:r>
                </w:p>
                <w:p w14:paraId="518C2120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(วันทำการ)</w:t>
                  </w:r>
                </w:p>
              </w:tc>
              <w:tc>
                <w:tcPr>
                  <w:tcW w:w="1260" w:type="dxa"/>
                  <w:vAlign w:val="center"/>
                </w:tcPr>
                <w:p w14:paraId="07DFA397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รวมเป็น</w:t>
                  </w:r>
                </w:p>
                <w:p w14:paraId="29939EF7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(วันทำการ)</w:t>
                  </w:r>
                </w:p>
              </w:tc>
            </w:tr>
            <w:tr w:rsidR="00D44795" w:rsidRPr="00BB0290" w14:paraId="32D65C04" w14:textId="77777777" w:rsidTr="0042755E">
              <w:tc>
                <w:tcPr>
                  <w:tcW w:w="1188" w:type="dxa"/>
                </w:tcPr>
                <w:p w14:paraId="620612F7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ป่วย</w:t>
                  </w:r>
                </w:p>
              </w:tc>
              <w:tc>
                <w:tcPr>
                  <w:tcW w:w="1260" w:type="dxa"/>
                </w:tcPr>
                <w:p w14:paraId="1E127163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260" w:type="dxa"/>
                </w:tcPr>
                <w:p w14:paraId="4494ACC5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260" w:type="dxa"/>
                </w:tcPr>
                <w:p w14:paraId="16B4D830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</w:tr>
            <w:tr w:rsidR="00D44795" w:rsidRPr="00BB0290" w14:paraId="064CAEC4" w14:textId="77777777" w:rsidTr="0042755E">
              <w:tc>
                <w:tcPr>
                  <w:tcW w:w="1188" w:type="dxa"/>
                </w:tcPr>
                <w:p w14:paraId="6494D03B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กิจส่วนตัว</w:t>
                  </w:r>
                </w:p>
              </w:tc>
              <w:tc>
                <w:tcPr>
                  <w:tcW w:w="1260" w:type="dxa"/>
                </w:tcPr>
                <w:p w14:paraId="3C054BEA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14:paraId="323E19BD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136E3750" w14:textId="77777777" w:rsidR="00D44795" w:rsidRPr="00BB0290" w:rsidRDefault="00D44795" w:rsidP="0042755E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5</w:t>
                  </w:r>
                </w:p>
              </w:tc>
            </w:tr>
            <w:tr w:rsidR="00D44795" w:rsidRPr="00BB0290" w14:paraId="4B4958BD" w14:textId="77777777" w:rsidTr="0042755E">
              <w:tc>
                <w:tcPr>
                  <w:tcW w:w="1188" w:type="dxa"/>
                </w:tcPr>
                <w:p w14:paraId="46D9393E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  <w:r w:rsidRPr="00BB0290">
                    <w:rPr>
                      <w:rFonts w:ascii="TH SarabunIT๙" w:hAnsi="TH SarabunIT๙" w:cs="TH SarabunIT๙"/>
                      <w:sz w:val="28"/>
                      <w:cs/>
                    </w:rPr>
                    <w:t>คลอดบุตร</w:t>
                  </w:r>
                </w:p>
              </w:tc>
              <w:tc>
                <w:tcPr>
                  <w:tcW w:w="1260" w:type="dxa"/>
                </w:tcPr>
                <w:p w14:paraId="1675E787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260" w:type="dxa"/>
                </w:tcPr>
                <w:p w14:paraId="443FDE04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260" w:type="dxa"/>
                </w:tcPr>
                <w:p w14:paraId="61350D3A" w14:textId="77777777" w:rsidR="00D44795" w:rsidRPr="00BB0290" w:rsidRDefault="00D44795" w:rsidP="0042755E">
                  <w:pPr>
                    <w:spacing w:after="0" w:line="240" w:lineRule="auto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</w:tr>
          </w:tbl>
          <w:p w14:paraId="57DE2F5D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</w:t>
            </w:r>
          </w:p>
          <w:p w14:paraId="01CBE16C" w14:textId="77777777" w:rsidR="00D44795" w:rsidRPr="00BB0290" w:rsidRDefault="00D44795" w:rsidP="0042755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593AF86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</w:t>
            </w:r>
          </w:p>
          <w:p w14:paraId="0DC15F82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(........................................................)</w:t>
            </w:r>
          </w:p>
          <w:p w14:paraId="4E79AEB2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(ตำแหน่ง)..............................................................</w:t>
            </w:r>
          </w:p>
          <w:p w14:paraId="2D2FC143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วันที่.............../...................../..................</w:t>
            </w:r>
          </w:p>
          <w:p w14:paraId="1C15FA5D" w14:textId="77777777" w:rsidR="00D44795" w:rsidRPr="00BB0290" w:rsidRDefault="00D44795" w:rsidP="0042755E">
            <w:pPr>
              <w:spacing w:before="240"/>
              <w:rPr>
                <w:rFonts w:ascii="TH SarabunIT๙" w:hAnsi="TH SarabunIT๙" w:cs="TH SarabunIT๙"/>
                <w:sz w:val="28"/>
                <w:u w:val="single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single"/>
                <w:cs/>
              </w:rPr>
              <w:t>ความเห็นผู้บังคับบัญชาระดับเหนือขึ้นไป</w:t>
            </w:r>
          </w:p>
          <w:p w14:paraId="12327F28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(ลงชื่อ)........................................................ผู้ตรวจสอบ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.............................................................................</w:t>
            </w:r>
          </w:p>
          <w:p w14:paraId="3644CBF1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(........................................................)</w:t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.............................................................................</w:t>
            </w:r>
          </w:p>
          <w:p w14:paraId="0850AF0D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>(ตำแหน่ง)....................................................</w:t>
            </w:r>
          </w:p>
          <w:p w14:paraId="1A5838AD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     วันที่............/................../...............</w:t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(ลงชื่อ)..................................................................</w:t>
            </w:r>
          </w:p>
          <w:p w14:paraId="45830C1B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bookmarkStart w:id="0" w:name="OLE_LINK1"/>
            <w:bookmarkStart w:id="1" w:name="OLE_LINK2"/>
            <w:r w:rsidRPr="00BB0290">
              <w:rPr>
                <w:rFonts w:ascii="TH SarabunIT๙" w:hAnsi="TH SarabunIT๙" w:cs="TH SarabunIT๙"/>
                <w:sz w:val="28"/>
                <w:cs/>
              </w:rPr>
              <w:t>(........................................................)</w:t>
            </w:r>
            <w:bookmarkEnd w:id="0"/>
            <w:bookmarkEnd w:id="1"/>
          </w:p>
          <w:p w14:paraId="4F7437AE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(ตำแหน่ง)..............................................................</w:t>
            </w:r>
          </w:p>
          <w:p w14:paraId="3889002D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วันที่.............../...................../..................</w:t>
            </w:r>
          </w:p>
          <w:p w14:paraId="7AD8A2C0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</w:p>
          <w:p w14:paraId="63E888DF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u w:val="single"/>
                <w:cs/>
              </w:rPr>
              <w:t>คำสั่ง</w:t>
            </w:r>
          </w:p>
          <w:p w14:paraId="6AD7CD38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อนุญาต  </w:t>
            </w:r>
            <w:r w:rsidRPr="00BB0290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 xml:space="preserve">  ไม่อนุญาต</w:t>
            </w:r>
          </w:p>
          <w:p w14:paraId="73E8C0FF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4340E6F4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</w:t>
            </w:r>
          </w:p>
          <w:p w14:paraId="2BE90345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(........................................................)</w:t>
            </w:r>
          </w:p>
          <w:p w14:paraId="252F45BC" w14:textId="77777777" w:rsidR="00D44795" w:rsidRPr="00BB0290" w:rsidRDefault="00D44795" w:rsidP="0042755E">
            <w:pPr>
              <w:rPr>
                <w:rFonts w:ascii="TH SarabunIT๙" w:hAnsi="TH SarabunIT๙" w:cs="TH SarabunIT๙"/>
                <w:sz w:val="28"/>
              </w:rPr>
            </w:pP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>(ตำแหน่ง)..............................................................</w:t>
            </w:r>
          </w:p>
          <w:p w14:paraId="219304B5" w14:textId="77777777" w:rsidR="00D44795" w:rsidRDefault="00D44795" w:rsidP="004275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BB0290">
              <w:rPr>
                <w:rFonts w:ascii="TH SarabunIT๙" w:hAnsi="TH SarabunIT๙" w:cs="TH SarabunIT๙"/>
                <w:sz w:val="28"/>
                <w:cs/>
              </w:rPr>
              <w:tab/>
              <w:t>วันที่................../..................../................</w:t>
            </w:r>
          </w:p>
        </w:tc>
      </w:tr>
    </w:tbl>
    <w:p w14:paraId="44D9CD40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43C50DFB" wp14:editId="79B62A40">
                <wp:extent cx="2724150" cy="1403985"/>
                <wp:effectExtent l="76200" t="57150" r="76200" b="9271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05E2B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การลาไปต่างประเทศในระหว่างการลา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หรือระหว่างวันหยุดราชการ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C50DFB" id="Text Box 3" o:spid="_x0000_s1033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27005E2B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การลาไปต่างประเทศในระหว่างการลา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หรือระหว่างวันหยุดราชการ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A3F56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0A528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พนักงานเทศบาลซึ่งประสงค์จะไปต่างประเทศในระหว่างการลา หรือในระหว่างวันหยุดราชการ  ให้เสนอขออนุญาตต่อผู้บังคับบัญชาตามลำดับจนถึงผู้ว่าราชการจังหวัด</w:t>
      </w:r>
    </w:p>
    <w:p w14:paraId="020BC98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การอนุญาตของผู้ว่าราชการจังหวัดตามวรรคหนึ่ง เมื่ออนุญาตแล้วให้รายงานปลัดกระทรวง มหาดไทยทราบด้วย</w:t>
      </w:r>
    </w:p>
    <w:p w14:paraId="193DF48A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DB1F1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446E6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4B3B8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3898E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4E48A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46291A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A39CA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BD236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033E5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7B845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90FDC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5BFE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7EA76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E8E8A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31CDB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ACF1A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BF017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A7E06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580B9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2E7C1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5BAC90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5C7FD1CF" wp14:editId="2EA0D614">
                <wp:extent cx="2724150" cy="1403985"/>
                <wp:effectExtent l="76200" t="57150" r="76200" b="9271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360F0" w14:textId="77777777" w:rsidR="00D44795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การหยุดราชการ</w:t>
                            </w:r>
                          </w:p>
                          <w:p w14:paraId="5AEAB4EC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อันเนื่องมาจากพฤติการณ์พิเศษ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7FD1CF" id="Text Box 9" o:spid="_x0000_s1034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534360F0" w14:textId="77777777" w:rsidR="00D44795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การหยุดราชการ</w:t>
                      </w:r>
                    </w:p>
                    <w:p w14:paraId="5AEAB4EC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อันเนื่องมาจากพฤติการณ์พิเศษ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F7F63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AD770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พนักงานเทศบาลผู้ใดไม่สามารถมาปฏิบัติราชการได้ อันเนื่องมาจากพฤติการณ์พิเศษ ซึ่งเกิดขึ้นกับบุคคลทั่วไปในท้องที่นั้น หรือพฤติการณ์พิเศษซึ่งเกิดขึ้นกับ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2C01C3">
        <w:rPr>
          <w:rFonts w:ascii="TH SarabunPSK" w:hAnsi="TH SarabunPSK" w:cs="TH SarabunPSK"/>
          <w:sz w:val="32"/>
          <w:szCs w:val="32"/>
          <w:cs/>
        </w:rPr>
        <w:t>ผู้นั้นและมิได้เกิดจากความประมาทเลินเล่อหรือความผิดของ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2C01C3">
        <w:rPr>
          <w:rFonts w:ascii="TH SarabunPSK" w:hAnsi="TH SarabunPSK" w:cs="TH SarabunPSK"/>
          <w:sz w:val="32"/>
          <w:szCs w:val="32"/>
          <w:cs/>
        </w:rPr>
        <w:t>ผู้นั้นเอง โดยพฤติการณ์พิเศษดังกล่าวร้ายแรงจนเป็นเหตุขัดขวาง ทำให้ไม่สามารถมาปฏิบัติราชการ ณ สถานที่ตั้งตามปกติ ให้พนักงานเทศบาลผู้นั้นรีบรายงานพฤติการณ์ที่เกิดขึ้น  รวมทั้งอุปสรรคขัดขวางที่ทำให้มาปฏิบัติราชการไม่ได้ต่อผู้บังคับบัญชาตามลำดับจนถึงนายกเทศมนตรีทันทีในวันแรกที่</w:t>
      </w:r>
      <w:r>
        <w:rPr>
          <w:rFonts w:ascii="TH SarabunPSK" w:hAnsi="TH SarabunPSK" w:cs="TH SarabunPSK"/>
          <w:sz w:val="32"/>
          <w:szCs w:val="32"/>
          <w:cs/>
        </w:rPr>
        <w:t>มาปฏิบัติราชการ</w:t>
      </w:r>
    </w:p>
    <w:p w14:paraId="1DBBC8E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ในกรณีที่นายกเทศมนตรีเห็นว่า การที่พนักงานเทศบาลผู้นั้นไม่สามารถมาปฏิบัติราชการได้เป็นเพราะพฤติการณ์พิเศษตามวรรคหนึ่ง ให้สั่งให้การหยุดราชการของ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2C01C3">
        <w:rPr>
          <w:rFonts w:ascii="TH SarabunPSK" w:hAnsi="TH SarabunPSK" w:cs="TH SarabunPSK"/>
          <w:sz w:val="32"/>
          <w:szCs w:val="32"/>
          <w:cs/>
        </w:rPr>
        <w:t>ผู้นั้นไม่นับเป็นวันลาตามจำนวนวันที่ไม่มาปฏิบัติราชการได้ อันเนื่องมาจากพฤติการณ์พิเศษดังกล่าว ถ้าเห็นว่าไม่เป็นพฤติการณ์พิเศษ ให้ถือว่าวันที่พนักงานเทศบาลผู้นั้นไม่มาปฏิบัติราชการเป็นวันลากิจส่วนตัว</w:t>
      </w:r>
    </w:p>
    <w:p w14:paraId="4816B702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779BF3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A6730C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986EE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E42C3A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81746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5B6A4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853D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84843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D1259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9C1C7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FD292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204C7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21DA1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B8063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D41BE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3EC97A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41F65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940069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6B419BF9" wp14:editId="4F099013">
                <wp:extent cx="2724150" cy="1403985"/>
                <wp:effectExtent l="76200" t="57150" r="76200" b="103505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238B0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ประเภทการลา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419BF9" id="Text Box 10" o:spid="_x0000_s1035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1A5238B0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ประเภทการลา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E07456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C104A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การลาแบ่งออกเป็น 11 ประเภท คือ</w:t>
      </w:r>
    </w:p>
    <w:p w14:paraId="6469A2E6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การลาป่วย</w:t>
      </w:r>
    </w:p>
    <w:p w14:paraId="439B3E5A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การลาคลอดบุตร</w:t>
      </w:r>
    </w:p>
    <w:p w14:paraId="35B3D2A5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การลาไปช่วยเหลือภริยาที่คลอดบุตร</w:t>
      </w:r>
    </w:p>
    <w:p w14:paraId="4EA4D683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การลากิจส่วนตัว</w:t>
      </w:r>
    </w:p>
    <w:p w14:paraId="24C63FE0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การลาพักผ่อน</w:t>
      </w:r>
    </w:p>
    <w:p w14:paraId="648D3782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การลาอุปสมบทหรือการลาไปประกอบพิธีฮัจย์</w:t>
      </w:r>
    </w:p>
    <w:p w14:paraId="18976CD7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การลาเข้ารับการตรวจเลือกหรือเข้ารับการเตรียมพล</w:t>
      </w:r>
    </w:p>
    <w:p w14:paraId="04373C31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การลาไปศึกษา ฝึกอบรม ปฏิบัติการวิจัย หรือดูงาน</w:t>
      </w:r>
    </w:p>
    <w:p w14:paraId="560CCD3C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การลาไปปฏิบัติงานในองค์การระหว่างประเทศ</w:t>
      </w:r>
    </w:p>
    <w:p w14:paraId="442A61CB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การลาติดตามคู่สมรส</w:t>
      </w:r>
    </w:p>
    <w:p w14:paraId="28F69146" w14:textId="77777777" w:rsidR="00D44795" w:rsidRPr="002C01C3" w:rsidRDefault="00D44795" w:rsidP="00D44795">
      <w:pPr>
        <w:pStyle w:val="affe"/>
        <w:numPr>
          <w:ilvl w:val="0"/>
          <w:numId w:val="18"/>
        </w:numPr>
        <w:spacing w:before="0" w:after="0" w:line="240" w:lineRule="auto"/>
        <w:ind w:left="1843" w:hanging="425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การลาไปฟื้นฟูสมรรถภาพด้านอาชีพ</w:t>
      </w:r>
      <w:r w:rsidRPr="002C01C3">
        <w:rPr>
          <w:rFonts w:ascii="TH SarabunPSK" w:hAnsi="TH SarabunPSK" w:cs="TH SarabunPSK"/>
          <w:sz w:val="32"/>
          <w:szCs w:val="32"/>
        </w:rPr>
        <w:br/>
      </w:r>
    </w:p>
    <w:p w14:paraId="162FECD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9CE53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12604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04297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B83B8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D0C72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759E2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40A14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78335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5578A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26A6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B97D3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0561A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7FFFC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83A93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07B6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8BDE8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5CB72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A1081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3CE9030B" wp14:editId="5226842D">
                <wp:extent cx="2724150" cy="1403985"/>
                <wp:effectExtent l="76200" t="57150" r="76200" b="103505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74578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การลาป่วย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E9030B" id="Text Box 11" o:spid="_x0000_s1036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6C374578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การลาป่วย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880274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2CA99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พนักงานเทศบาลซึ่งประสงค์จะลาป่วยเพื่อรักษาตัว ให้เสนอหรือจัดส่งใบลาต่อผู้บังคับบัญชาตามลำดับจนถึงผู้มีอำนาจอนุญาตก่อนหรือในวันที่ลา เว้นแต่ในกรณีจำเป็นจะเสนอหรือจัดส่งใบลา ในวันแรกที่มาปฏิบัติราชการก็ได้</w:t>
      </w:r>
    </w:p>
    <w:p w14:paraId="16B31ABD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ในกรณีที่พนักงานเทศบาลผู้ขอลามีอาการป่วยจนไม่สามารถจะลงชื่อในใบลาได้จะให้ผู้อื่นลาแทนก็ได้ แต่เมื่อสามารถลงชื่อได้แล้วให้เสนอหรือจัดส่งใบลาโดยเร็ว</w:t>
      </w:r>
    </w:p>
    <w:p w14:paraId="70157F40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การลาป่วยตั้งแต่ </w:t>
      </w:r>
      <w:r w:rsidRPr="002C01C3">
        <w:rPr>
          <w:rFonts w:ascii="TH SarabunPSK" w:hAnsi="TH SarabunPSK" w:cs="TH SarabunPSK"/>
          <w:sz w:val="32"/>
          <w:szCs w:val="32"/>
        </w:rPr>
        <w:t xml:space="preserve">30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วันขึ้นไป ต้องมีใบรับรองแพทย์ซึ่งเป็นผู้ที่ได้ขึ้นทะเบียนและรับ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Pr="002C01C3">
        <w:rPr>
          <w:rFonts w:ascii="TH SarabunPSK" w:hAnsi="TH SarabunPSK" w:cs="TH SarabunPSK"/>
          <w:sz w:val="32"/>
          <w:szCs w:val="32"/>
          <w:cs/>
        </w:rPr>
        <w:t>บอนุญาตเป็นผู้ประกอบวิชาชีพเวชกรรมแนบไปกับใบลาด้วย ในกรณีจำเป็นหรือเห็นสมควรผู้มีอำนาจอนุญาตจะสั่งให้ใช้ใบรับรองแพทย์อื่นซึ่งผู้มีอำนาจอนุญาตเห็นชอบแทนก็ได้</w:t>
      </w:r>
    </w:p>
    <w:p w14:paraId="03BFBC1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การลาป่วยไม่ถึง </w:t>
      </w:r>
      <w:r w:rsidRPr="002C01C3">
        <w:rPr>
          <w:rFonts w:ascii="TH SarabunPSK" w:hAnsi="TH SarabunPSK" w:cs="TH SarabunPSK"/>
          <w:sz w:val="32"/>
          <w:szCs w:val="32"/>
        </w:rPr>
        <w:t>30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 วัน ไม่ว่าจะเป็นการลาครั้งเดียวหรือหลายครั้งติดต่อกัน  ถ้าผู้มีอำนาจอนุญาตเห็นสมควร จะสั่งให้มีใบรับรองแพทย์ตามวรรคสามประกอบใบลา หรือสั่งให้ผู้ลาไปรับการตรวจจากแพทย์ของทางราชการเพื่อประกอบการพิจารณาอนุญาตก็ได้</w:t>
      </w:r>
    </w:p>
    <w:p w14:paraId="6DA0030A" w14:textId="77777777" w:rsidR="00D44795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517F05B9" w14:textId="3E0B0886" w:rsidR="00D44795" w:rsidRDefault="00D44795" w:rsidP="00B62273">
      <w:pPr>
        <w:jc w:val="center"/>
        <w:rPr>
          <w:rFonts w:ascii="TH SarabunPSK" w:hAnsi="TH SarabunPSK" w:cs="TH SarabunPSK"/>
          <w:sz w:val="32"/>
          <w:szCs w:val="32"/>
        </w:rPr>
      </w:pPr>
      <w:r w:rsidRPr="005E1D7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AA9A19E" wp14:editId="48A9FA1F">
            <wp:extent cx="4572638" cy="3429479"/>
            <wp:effectExtent l="0" t="0" r="0" b="0"/>
            <wp:docPr id="35" name="รูปภาพ 35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59B6" w14:textId="77777777" w:rsidR="00D44795" w:rsidRDefault="00D44795" w:rsidP="00D44795">
      <w:pPr>
        <w:jc w:val="center"/>
        <w:rPr>
          <w:rFonts w:ascii="TH SarabunPSK" w:hAnsi="TH SarabunPSK" w:cs="TH SarabunPSK"/>
          <w:sz w:val="32"/>
          <w:szCs w:val="32"/>
        </w:rPr>
      </w:pPr>
      <w:r w:rsidRPr="005E1D7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BED5B4B" wp14:editId="1BD41288">
            <wp:extent cx="4572638" cy="3429479"/>
            <wp:effectExtent l="0" t="0" r="0" b="0"/>
            <wp:docPr id="36" name="รูปภาพ 36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43E0" w14:textId="77777777" w:rsidR="00D44795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0FA1E163" w14:textId="77777777" w:rsidR="00D44795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505053ED" w14:textId="77777777" w:rsidR="00D44795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34B09772" w14:textId="77777777" w:rsidR="00D44795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75AEBCEA" w14:textId="77777777" w:rsidR="00D44795" w:rsidRPr="002C01C3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4B92484E" w14:textId="77777777" w:rsidR="00D44795" w:rsidRPr="002C01C3" w:rsidRDefault="00D44795" w:rsidP="00D44795">
      <w:pPr>
        <w:rPr>
          <w:rFonts w:ascii="TH SarabunPSK" w:hAnsi="TH SarabunPSK" w:cs="TH SarabunPSK"/>
          <w:sz w:val="32"/>
          <w:szCs w:val="32"/>
        </w:rPr>
      </w:pPr>
    </w:p>
    <w:p w14:paraId="45ECB65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1D32C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31D51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C869D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90FD1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4A976D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A0077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4A418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C0E33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D867A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0E3D6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556A7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EBECF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EDFA59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31D7AD6B" wp14:editId="3A24BCAF">
                <wp:extent cx="2724150" cy="1403985"/>
                <wp:effectExtent l="76200" t="57150" r="76200" b="10350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A5A3D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การลาคลอดบุตร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D7AD6B" id="Text Box 12" o:spid="_x0000_s1037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4CBA5A3D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การลาคลอดบุตร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A9FA8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FCF0D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พนักงานเทศบาลซึ่งประสงค์จะลาคลอดบุตร ให้เสนอหรือจัดส่งใบลาต่อผู้บังคับบัญชาตามลำดับจนถึงผู้มีอำนาจอนุญาตก่อนหรือในวันที่ลา เว้นแต่ไม่สามารถจะลงชื่อในใบลาได้ จะให้ผู้อื่นลาแทนก็ได้ แต่เมื่อสามารถลงชื่อได้แล้ว ให้เสนอหรือจัดส่งใบลาโดยเร็ว</w:t>
      </w:r>
      <w:r>
        <w:rPr>
          <w:rFonts w:ascii="TH SarabunPSK" w:hAnsi="TH SarabunPSK" w:cs="TH SarabunPSK"/>
          <w:sz w:val="32"/>
          <w:szCs w:val="32"/>
          <w:cs/>
        </w:rPr>
        <w:t xml:space="preserve"> โ</w:t>
      </w:r>
      <w:r w:rsidRPr="002C01C3">
        <w:rPr>
          <w:rFonts w:ascii="TH SarabunPSK" w:hAnsi="TH SarabunPSK" w:cs="TH SarabunPSK"/>
          <w:sz w:val="32"/>
          <w:szCs w:val="32"/>
          <w:cs/>
        </w:rPr>
        <w:t>ดยไม่ต้องมีใบรับรองของแพทย์</w:t>
      </w:r>
    </w:p>
    <w:p w14:paraId="6DB08C9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การลาคลอดบุตรจะลาในวันที่คลอดก่อน หรือหลังวันที่คลอดบุตรก็ได้ แต่เมื่อรวมวันลาแล้วต้องไม่เกิน </w:t>
      </w:r>
      <w:r w:rsidRPr="002C01C3">
        <w:rPr>
          <w:rFonts w:ascii="TH SarabunPSK" w:hAnsi="TH SarabunPSK" w:cs="TH SarabunPSK"/>
          <w:sz w:val="32"/>
          <w:szCs w:val="32"/>
        </w:rPr>
        <w:t xml:space="preserve">90 </w:t>
      </w:r>
      <w:r w:rsidRPr="002C01C3">
        <w:rPr>
          <w:rFonts w:ascii="TH SarabunPSK" w:hAnsi="TH SarabunPSK" w:cs="TH SarabunPSK"/>
          <w:sz w:val="32"/>
          <w:szCs w:val="32"/>
          <w:cs/>
        </w:rPr>
        <w:t>วัน</w:t>
      </w:r>
    </w:p>
    <w:p w14:paraId="290DB1C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พนักงานเทศบาลที่ได้รับอนุญาตให้ลาคลอดบุตรและได้หยุดราชการไปแล้ว แต่ไม่ได้คลอดบุตรตามกำหนด หากประสงค์จะขอยกเลิกวันลาคลอดบุตรที่หยุดไป ให้ผู้มีอำนาจอนุญาต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01C3">
        <w:rPr>
          <w:rFonts w:ascii="TH SarabunPSK" w:hAnsi="TH SarabunPSK" w:cs="TH SarabunPSK"/>
          <w:sz w:val="32"/>
          <w:szCs w:val="32"/>
          <w:cs/>
        </w:rPr>
        <w:t>อนุญาตให้ยกเลิก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วันลาคลอดบุตรได้ โดยให้ถือว่าวันที่ได้หยุดราชการไปแล้วเป็นวันลากิจส่วนตัว</w:t>
      </w:r>
    </w:p>
    <w:p w14:paraId="0D69F923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การลาคลอดบุตรคาบเกี่ยวกับการลาประเภทใด ซึ่งยังไม่ครบกำหนดวันลาของการลาประเภทนั้น ให้ถือว่าการลาประเภทนั้นสิ้นสุดลง และให้นับเป็นการลาคลอดบุตรตั้งแต่วันเริ่มวันลาคลอดบุตร</w:t>
      </w:r>
    </w:p>
    <w:p w14:paraId="35875F06" w14:textId="77777777" w:rsidR="00D44795" w:rsidRPr="00C37B68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37B68">
        <w:rPr>
          <w:rFonts w:ascii="TH SarabunPSK" w:hAnsi="TH SarabunPSK" w:cs="TH SarabunPSK"/>
          <w:sz w:val="32"/>
          <w:szCs w:val="32"/>
          <w:cs/>
        </w:rPr>
        <w:tab/>
      </w:r>
      <w:r w:rsidRPr="00C37B68">
        <w:rPr>
          <w:rFonts w:ascii="TH SarabunPSK" w:hAnsi="TH SarabunPSK" w:cs="TH SarabunPSK"/>
          <w:sz w:val="32"/>
          <w:szCs w:val="32"/>
          <w:cs/>
        </w:rPr>
        <w:tab/>
        <w:t xml:space="preserve">ข้าราชการลาเนื่องจากการคลอดบุตร ให้ได้รับเงินเดือนระหว่างลาได้ </w:t>
      </w:r>
      <w:r w:rsidRPr="00C37B68">
        <w:rPr>
          <w:rFonts w:ascii="TH SarabunPSK" w:hAnsi="TH SarabunPSK" w:cs="TH SarabunPSK"/>
          <w:sz w:val="32"/>
          <w:szCs w:val="32"/>
          <w:u w:val="single"/>
          <w:cs/>
        </w:rPr>
        <w:t>ไม่เกินเก้าสิบวัน</w:t>
      </w:r>
    </w:p>
    <w:p w14:paraId="25554292" w14:textId="77777777" w:rsidR="00D44795" w:rsidRDefault="00D44795" w:rsidP="00D44795">
      <w:pPr>
        <w:rPr>
          <w:noProof/>
        </w:rPr>
      </w:pPr>
      <w:r w:rsidRPr="005E1D70">
        <w:rPr>
          <w:rFonts w:cs="Angsana New"/>
          <w:noProof/>
          <w:cs/>
        </w:rPr>
        <w:t xml:space="preserve"> </w:t>
      </w:r>
    </w:p>
    <w:p w14:paraId="52E7A943" w14:textId="77777777" w:rsidR="00D44795" w:rsidRPr="002C01C3" w:rsidRDefault="00D44795" w:rsidP="00D44795">
      <w:pPr>
        <w:jc w:val="center"/>
        <w:rPr>
          <w:rFonts w:ascii="TH SarabunPSK" w:hAnsi="TH SarabunPSK" w:cs="TH SarabunPSK"/>
          <w:sz w:val="32"/>
          <w:szCs w:val="32"/>
        </w:rPr>
      </w:pPr>
      <w:r w:rsidRPr="005E1D7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E67651C" wp14:editId="4F9EAD5A">
            <wp:extent cx="4572638" cy="3429479"/>
            <wp:effectExtent l="0" t="0" r="0" b="0"/>
            <wp:docPr id="38" name="รูปภาพ 38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617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88917C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C5BFC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5B524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6FE927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156D28CB" wp14:editId="17C2B815">
                <wp:extent cx="2724150" cy="1403985"/>
                <wp:effectExtent l="76200" t="57150" r="76200" b="103505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C5C1D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การลาไปช่วยเหลือภริยาที่คลอดบุตร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6D28CB" id="Text Box 13" o:spid="_x0000_s1038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2EFC5C1D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การลาไปช่วยเหลือภริยาที่คลอดบุตร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5026C2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EB8CA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พนักงานเทศบาลซึ่งประสงค์จะลาไปช่วยเหลือภริยาโดยชอบด้วยกฎหมายที่คลอดบุตร             ให้เสนอหรือจัดส่งใบลาต่อผู้บังคับบัญชาตามลำดับจนถึงผู้มีอำนาจอนุญาตก่อนหรือในวันที่ลาภายใน 90 วัน นับแต่วันที่คลอดบุตร และให้มีสิทธิลาไปช่วยเหลือภริยาที่คลอดบุตรครั้งหนึ่งติดต่อกันได้ไม่เกิน 15 วันทำการ</w:t>
      </w:r>
    </w:p>
    <w:p w14:paraId="2580F5DC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ผู้มีอำนาจอนุญาตตามวรรคหนึ่งอาจให้แสดงหลักฐานประกอบการพิจารณาอนุญาตด้วยก็ได้</w:t>
      </w:r>
    </w:p>
    <w:p w14:paraId="5F64BC0E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8F5BB3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7B6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41CCA48" wp14:editId="7F88FF06">
            <wp:extent cx="4572638" cy="3429479"/>
            <wp:effectExtent l="0" t="0" r="0" b="0"/>
            <wp:docPr id="39" name="รูปภาพ 39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AA1C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33C3F8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F1EC18" w14:textId="77777777" w:rsidR="00D44795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7B6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5AC8556" wp14:editId="06840D56">
            <wp:extent cx="4572638" cy="3429479"/>
            <wp:effectExtent l="0" t="0" r="0" b="0"/>
            <wp:docPr id="40" name="รูปภาพ 40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16E1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13004E99" wp14:editId="0DD3F975">
                <wp:extent cx="2724150" cy="1403985"/>
                <wp:effectExtent l="76200" t="57150" r="76200" b="103505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62451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004E99" id="Text Box 14" o:spid="_x0000_s1039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52362451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การลากิจส่วนตัว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A99E7E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31F8B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พนักงานเทศบาลซึ่งประสงค์จะลากิจส่วนตัว ให้เสนอหรือจัดส่งใบลาต่อผู้บังคับบัญชาตามลำดับจนถึงผู้มีอำนาจอนุญาต และเมื่อได้รับอนุญาตแล้วจึงจะหยุดราชการได้ เว้นแต่มีเหตุจำเป็นไม่สามารถรอรับอนุญาตได้ทัน  จะเสนอหรือจัดส่งใบลาพร้อมระบุเหตุจำเป็นไว้แล้วหยุดราชการไปก่อนก็ได้          แต่จะต้องชี้แจงเหตุผลให้ผู้มีอำนาจอนุญาตทราบโดยเร็ว</w:t>
      </w:r>
    </w:p>
    <w:p w14:paraId="0B1EDC53" w14:textId="77777777" w:rsidR="00D44795" w:rsidRPr="00C37B68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ในกรณีมีเหตุพิเศษที่ไม่อาจเสนอหรือจัดส่งใบลาก่อนตามวรรคหนึ่งได้ ให้เสนอหรือจัดส่งใบลาพร้อมทั้งเหตุผลความจำเป็นต่อผู้บังคับบัญชาตามลำดับจนถึงผู้มีอำนาจอนุญาตทันทีในวันแรกที่มา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68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โดยได้รับเงินเดือนในปีหนึ่ง </w:t>
      </w:r>
      <w:r w:rsidRPr="00C37B6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ไม่เกิน 45 วันทำการ</w:t>
      </w:r>
    </w:p>
    <w:p w14:paraId="39F701D8" w14:textId="77777777" w:rsidR="00D44795" w:rsidRPr="00C37B68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พนักงานเทศบาลที่ลาคลอดบุตรแล้ว หากประสงค์จะลากิจส่วนตัวเพื่อเลี้ยงดูบุตร ให้มีสิทธิลาต่อเนื่องจากการลาคลอดบุตรได้ไม่เกิน </w:t>
      </w:r>
      <w:r w:rsidRPr="002C01C3">
        <w:rPr>
          <w:rFonts w:ascii="TH SarabunPSK" w:hAnsi="TH SarabunPSK" w:cs="TH SarabunPSK"/>
          <w:sz w:val="32"/>
          <w:szCs w:val="32"/>
        </w:rPr>
        <w:t xml:space="preserve">150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วันทำการ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</w:t>
      </w:r>
      <w:r w:rsidRPr="00C37B6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ไม่ให้ได้รับเงินเดือนระหว่างลา</w:t>
      </w:r>
    </w:p>
    <w:p w14:paraId="540E7CF5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233C46" w14:textId="3022DADA" w:rsidR="00D44795" w:rsidRPr="002C01C3" w:rsidRDefault="00D44795" w:rsidP="00476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7B6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815C7FC" wp14:editId="16A5D728">
            <wp:extent cx="4572638" cy="3429479"/>
            <wp:effectExtent l="0" t="0" r="0" b="0"/>
            <wp:docPr id="41" name="รูปภาพ 4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95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261E1E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5E2F75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733BCD61" wp14:editId="5842F6C0">
                <wp:extent cx="2724150" cy="1403985"/>
                <wp:effectExtent l="76200" t="57150" r="76200" b="10350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21FC" w14:textId="77777777" w:rsidR="00D44795" w:rsidRPr="006840F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การลาพักผ่อน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3BCD61" id="Text Box 15" o:spid="_x0000_s1040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0DC021FC" w14:textId="77777777" w:rsidR="00D44795" w:rsidRPr="006840F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การลาพักผ่อน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34F44B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0BF69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พนักงานเทศบาลมีสิทธิลาพักผ่อนประจำปีในปีงบประมาณหนึ่งได้ </w:t>
      </w:r>
      <w:r w:rsidRPr="002C01C3">
        <w:rPr>
          <w:rFonts w:ascii="TH SarabunPSK" w:hAnsi="TH SarabunPSK" w:cs="TH SarabunPSK"/>
          <w:sz w:val="32"/>
          <w:szCs w:val="32"/>
        </w:rPr>
        <w:t xml:space="preserve">10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วันทำการ เว้นแต่พนักงานเทศบาล ดังต่อไปนี้ไม่มีสิทธิลาพักผ่อนประจำปีในปีที่ได้รับบรรจุเข้ารับราชการยังไม่ถึง </w:t>
      </w:r>
      <w:r w:rsidRPr="002C01C3">
        <w:rPr>
          <w:rFonts w:ascii="TH SarabunPSK" w:hAnsi="TH SarabunPSK" w:cs="TH SarabunPSK"/>
          <w:sz w:val="32"/>
          <w:szCs w:val="32"/>
        </w:rPr>
        <w:t xml:space="preserve">6 </w:t>
      </w:r>
      <w:r w:rsidRPr="002C01C3">
        <w:rPr>
          <w:rFonts w:ascii="TH SarabunPSK" w:hAnsi="TH SarabunPSK" w:cs="TH SarabunPSK"/>
          <w:sz w:val="32"/>
          <w:szCs w:val="32"/>
          <w:cs/>
        </w:rPr>
        <w:t>เดือน</w:t>
      </w:r>
    </w:p>
    <w:p w14:paraId="0CFF33EE" w14:textId="77777777" w:rsidR="00D44795" w:rsidRPr="002C01C3" w:rsidRDefault="00D44795" w:rsidP="00D44795">
      <w:pPr>
        <w:pStyle w:val="affe"/>
        <w:numPr>
          <w:ilvl w:val="0"/>
          <w:numId w:val="19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ผู้ซึ่งได้รับบรรจุเข้ารับราชการเป็นข้าราชการครั้งแรก</w:t>
      </w:r>
    </w:p>
    <w:p w14:paraId="3577F2B9" w14:textId="77777777" w:rsidR="00D44795" w:rsidRPr="002C01C3" w:rsidRDefault="00D44795" w:rsidP="00D44795">
      <w:pPr>
        <w:pStyle w:val="affe"/>
        <w:numPr>
          <w:ilvl w:val="0"/>
          <w:numId w:val="19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ผู้ซึ่งลาออกจากราชการเพราะเหตุส่วนตัว แล้วต่อมาได้บรรจุเข้ารับราชการอีก</w:t>
      </w:r>
    </w:p>
    <w:p w14:paraId="55A78510" w14:textId="77777777" w:rsidR="00D44795" w:rsidRPr="002C01C3" w:rsidRDefault="00D44795" w:rsidP="00D44795">
      <w:pPr>
        <w:pStyle w:val="affe"/>
        <w:numPr>
          <w:ilvl w:val="0"/>
          <w:numId w:val="19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 xml:space="preserve">ผู้ซึ่งลาออกจากราชการเพื่อดำรงตำแหน่งทางการเมืองหรือเพื่อสมัครรับเลือกตั้งแล้วต่อมาได้รับบรรจุเข้ารับราชการอีกหลัง </w:t>
      </w:r>
      <w:r w:rsidRPr="002C01C3">
        <w:rPr>
          <w:rFonts w:ascii="TH SarabunPSK" w:hAnsi="TH SarabunPSK" w:cs="TH SarabunPSK"/>
          <w:sz w:val="32"/>
          <w:szCs w:val="32"/>
        </w:rPr>
        <w:t xml:space="preserve">6 </w:t>
      </w:r>
      <w:r w:rsidRPr="002C01C3">
        <w:rPr>
          <w:rFonts w:ascii="TH SarabunPSK" w:hAnsi="TH SarabunPSK" w:cs="TH SarabunPSK"/>
          <w:sz w:val="32"/>
          <w:szCs w:val="32"/>
          <w:cs/>
        </w:rPr>
        <w:t>เดือน นับแต่วันออกจากราชการ</w:t>
      </w:r>
    </w:p>
    <w:p w14:paraId="16A89932" w14:textId="77777777" w:rsidR="00D44795" w:rsidRPr="002C01C3" w:rsidRDefault="00D44795" w:rsidP="00D44795">
      <w:pPr>
        <w:pStyle w:val="affe"/>
        <w:numPr>
          <w:ilvl w:val="0"/>
          <w:numId w:val="19"/>
        </w:numPr>
        <w:spacing w:before="0"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>ผู้ซึ่งถูกสั่งให้ออกจากราชการในกรณีอื่น นอกจากกรณีไปรับราชการทหารตามกฎหมายว่าด้วยการรับราชการทหาร และในกรณีไปปฏิบัติงานใด ๆ ตามความประสงค์ของทางราชการแล้วต่อมาได้รับการบรรจุเข้ารับราชการอีก</w:t>
      </w:r>
    </w:p>
    <w:p w14:paraId="5D09D998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ถ้าในปีใดพนักงานเทศบาลผู้ใดมิได้ลาพักผ่อนประจำปี หรือลาพักผ่อนประจำปีแล้วแต่ไม่ครบ </w:t>
      </w:r>
      <w:r w:rsidRPr="002C01C3">
        <w:rPr>
          <w:rFonts w:ascii="TH SarabunPSK" w:hAnsi="TH SarabunPSK" w:cs="TH SarabunPSK"/>
          <w:sz w:val="32"/>
          <w:szCs w:val="32"/>
        </w:rPr>
        <w:t xml:space="preserve">10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วันทำการ ให้สะสมวันที่มิได้ลาในปีนั้นรวมเข้ากับปีต่อ ๆ ไปได้ แต่วันลาพักผ่อนสะสมรวมกับวันลาพักผ่อนในปีปัจจุบันจะต้องไม่เกิน </w:t>
      </w:r>
      <w:r w:rsidRPr="002C01C3">
        <w:rPr>
          <w:rFonts w:ascii="TH SarabunPSK" w:hAnsi="TH SarabunPSK" w:cs="TH SarabunPSK"/>
          <w:sz w:val="32"/>
          <w:szCs w:val="32"/>
        </w:rPr>
        <w:t xml:space="preserve">20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14:paraId="5DED928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สำหรับผู้ที่ได้รับราชการติดต่อกันมาแล้วไม่น้อยกว่า </w:t>
      </w:r>
      <w:r w:rsidRPr="002C01C3">
        <w:rPr>
          <w:rFonts w:ascii="TH SarabunPSK" w:hAnsi="TH SarabunPSK" w:cs="TH SarabunPSK"/>
          <w:sz w:val="32"/>
          <w:szCs w:val="32"/>
        </w:rPr>
        <w:t xml:space="preserve">10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ปี ให้มีสิทธินำวันลาพักผ่อนสะสมรวมกับวันลาพักผ่อนประจำปีในปีปัจจุบันได้ไม่เกิน </w:t>
      </w:r>
      <w:r w:rsidRPr="002C01C3">
        <w:rPr>
          <w:rFonts w:ascii="TH SarabunPSK" w:hAnsi="TH SarabunPSK" w:cs="TH SarabunPSK"/>
          <w:sz w:val="32"/>
          <w:szCs w:val="32"/>
        </w:rPr>
        <w:t xml:space="preserve">30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14:paraId="7E1B3DF9" w14:textId="08CD401D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พนักงานเทศบาลซึ่งประสงค์จะลาพักผ่อน ให้เสนอหรือจัดส่งใบลาต่อผู้บังคับบัญชาตามลำดับจนถึงผู้มีอำนาจอนุญาต และเมื่อได้รับอนุญาตแล้วจึงจะหยุดราชการได้</w:t>
      </w:r>
    </w:p>
    <w:p w14:paraId="45214438" w14:textId="2842EE37" w:rsidR="001733B5" w:rsidRDefault="001733B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B96D9A" w14:textId="77777777" w:rsidR="001733B5" w:rsidRPr="002C01C3" w:rsidRDefault="001733B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25801A" w14:textId="10B535EB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การอนุญาตให้ลาพักผ่อน ผู้มีอำนาจอนุญาตจะอนุญาตให้ลาครั้งเดียวหรือหลายครั้งก็ได้ โดยมิให้เสียหายแก่ราชการ</w:t>
      </w:r>
    </w:p>
    <w:p w14:paraId="17B04F0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พนักงานเทศบาลที่ปฏิบัติงานในสถานศึกษาและมีวันหยุดภาคการศึกษา หากได้หยุดราชการตามวันหยุดภาคการศึกษาเกินกว่าวันลาพักผ่อนตามระเบียบ ไม่มีสิทธิลาพักผ่อนตามที่กำหนดไว้</w:t>
      </w:r>
    </w:p>
    <w:p w14:paraId="61D44A1B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09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ตัวอย่างที่ ๑</w:t>
      </w:r>
    </w:p>
    <w:p w14:paraId="282BDF1A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009B2">
        <w:rPr>
          <w:rFonts w:ascii="TH SarabunPSK" w:hAnsi="TH SarabunPSK" w:cs="TH SarabunPSK"/>
          <w:sz w:val="32"/>
          <w:szCs w:val="32"/>
          <w:cs/>
        </w:rPr>
        <w:t>นาย ก. ได้รับการบรรจุเข้ารับราชการในวันที่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09B2">
        <w:rPr>
          <w:rFonts w:ascii="TH SarabunPSK" w:hAnsi="TH SarabunPSK" w:cs="TH SarabunPSK"/>
          <w:sz w:val="32"/>
          <w:szCs w:val="32"/>
          <w:cs/>
        </w:rPr>
        <w:t>๑ มีนาคม เมื่อนับเวลาราชการถึงวันสิ้นปีงบประมาณ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9B2">
        <w:rPr>
          <w:rFonts w:ascii="TH SarabunPSK" w:hAnsi="TH SarabunPSK" w:cs="TH SarabunPSK"/>
          <w:sz w:val="32"/>
          <w:szCs w:val="32"/>
          <w:cs/>
        </w:rPr>
        <w:t>(วันที่ ๓๐ กันยายน) เกิน ๖ เดือน นาย ก. จึงมีสิทธิลาพักผ่อนประจำปีได้ตั้งแต่วันที่ ๑ กันยายน ของปีนั้น</w:t>
      </w:r>
    </w:p>
    <w:p w14:paraId="361AB480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09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ตัวอย่างที่ ๒</w:t>
      </w:r>
    </w:p>
    <w:p w14:paraId="398B53FD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09B2">
        <w:rPr>
          <w:rFonts w:ascii="TH SarabunPSK" w:hAnsi="TH SarabunPSK" w:cs="TH SarabunPSK"/>
          <w:sz w:val="32"/>
          <w:szCs w:val="32"/>
          <w:cs/>
        </w:rPr>
        <w:tab/>
      </w:r>
      <w:r w:rsidRPr="00F009B2">
        <w:rPr>
          <w:rFonts w:ascii="TH SarabunPSK" w:hAnsi="TH SarabunPSK" w:cs="TH SarabunPSK"/>
          <w:sz w:val="32"/>
          <w:szCs w:val="32"/>
          <w:cs/>
        </w:rPr>
        <w:tab/>
        <w:t>นาย ข. ได้รับการบรรจุเข้ารับราชการในวันที่ ๑ พฤษภาคม เมื่อนับเวลาราชการถึงวันสิ้นปีงบประมาณ (วันที่ ๓๐ กันยายน) เพียง ๕ เดือน ซึ่งยังไม่ครบ ๖ เดือน นาย ก. จึงไม่มีสิทธิลาพักผ่อนประจำปีในปีงบประมาณนั้นได้ แต่เมื่อรับราชการครบ ๖ 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9B2">
        <w:rPr>
          <w:rFonts w:ascii="TH SarabunPSK" w:hAnsi="TH SarabunPSK" w:cs="TH SarabunPSK"/>
          <w:sz w:val="32"/>
          <w:szCs w:val="32"/>
          <w:cs/>
        </w:rPr>
        <w:t>ในวันที่ ๓๑ ตุลาคม ของปีงบประมาณถัดไป จึงเริ่มมีสิทธิลาพักผ่อนประจำปีได้ตั้งแต่วันที่ ๑ พฤศจิกายน ของปีงบประมาณดังกล่าว</w:t>
      </w:r>
    </w:p>
    <w:p w14:paraId="3121E14F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09B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ตัวอย่างที่ ๓</w:t>
      </w:r>
    </w:p>
    <w:p w14:paraId="7BCD69B7" w14:textId="77777777" w:rsidR="00D44795" w:rsidRPr="00F009B2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009B2">
        <w:rPr>
          <w:rFonts w:ascii="TH SarabunPSK" w:hAnsi="TH SarabunPSK" w:cs="TH SarabunPSK"/>
          <w:sz w:val="32"/>
          <w:szCs w:val="32"/>
          <w:cs/>
        </w:rPr>
        <w:t>นาย ค. ได้รับการบรรจุเข้ารับราชการในวันที่ ๑ เมษายน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9B2">
        <w:rPr>
          <w:rFonts w:ascii="TH SarabunPSK" w:hAnsi="TH SarabunPSK" w:cs="TH SarabunPSK"/>
          <w:sz w:val="32"/>
          <w:szCs w:val="32"/>
          <w:cs/>
        </w:rPr>
        <w:t xml:space="preserve">เมื่อนับเวลาราชการถึงสิ้นปีงบประมาณได้ครบ ๖ เดือนพอดี และช่วงเวลาดังกล่าวอยู่ในระหว่างทดลองปฏิบัติหน้าที่ราชการนั้นในระยะเวลาตั้งแต่วันที่ ๑ เมษายน ถึงวันที่ ๓๐ กันยายน นาย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F009B2">
        <w:rPr>
          <w:rFonts w:ascii="TH SarabunPSK" w:hAnsi="TH SarabunPSK" w:cs="TH SarabunPSK"/>
          <w:sz w:val="32"/>
          <w:szCs w:val="32"/>
          <w:cs/>
        </w:rPr>
        <w:t>. ยังไม่สามารถขอลาพักผ่อนประจำปีได้เพราะยังปฏิบัติราชการไม่ครบ ๖ เดือน เมื่อถึงวันที่ ๑ ตุลาคม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9B2">
        <w:rPr>
          <w:rFonts w:ascii="TH SarabunPSK" w:hAnsi="TH SarabunPSK" w:cs="TH SarabunPSK"/>
          <w:sz w:val="32"/>
          <w:szCs w:val="32"/>
          <w:cs/>
        </w:rPr>
        <w:t xml:space="preserve">ซึ่งนาย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F009B2">
        <w:rPr>
          <w:rFonts w:ascii="TH SarabunPSK" w:hAnsi="TH SarabunPSK" w:cs="TH SarabunPSK"/>
          <w:sz w:val="32"/>
          <w:szCs w:val="32"/>
          <w:cs/>
        </w:rPr>
        <w:t>. ได้ปฏิบัติงานมาครบ ๖ เดือน แล้วจึงมี</w:t>
      </w:r>
      <w:r>
        <w:rPr>
          <w:rFonts w:ascii="TH SarabunPSK" w:hAnsi="TH SarabunPSK" w:cs="TH SarabunPSK" w:hint="cs"/>
          <w:sz w:val="32"/>
          <w:szCs w:val="32"/>
          <w:cs/>
        </w:rPr>
        <w:t>สิ</w:t>
      </w:r>
      <w:r w:rsidRPr="00F009B2">
        <w:rPr>
          <w:rFonts w:ascii="TH SarabunPSK" w:hAnsi="TH SarabunPSK" w:cs="TH SarabunPSK"/>
          <w:sz w:val="32"/>
          <w:szCs w:val="32"/>
          <w:cs/>
        </w:rPr>
        <w:t xml:space="preserve">ทธิลาพักผ่อนได้ตั้งแต่วันที่ ๑ ตุลาคม ถึงแม้ว่านาย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F009B2">
        <w:rPr>
          <w:rFonts w:ascii="TH SarabunPSK" w:hAnsi="TH SarabunPSK" w:cs="TH SarabunPSK"/>
          <w:sz w:val="32"/>
          <w:szCs w:val="32"/>
          <w:cs/>
        </w:rPr>
        <w:t>. ไม่สามารถขอลาพักผ่อนประจำปีในรอบปีที่ผ่านมาข้างต้นได้ เพราะเป็นเวลาสิ้นปีงบประมาณแล้ว แต่ก็จะสะสมวันที่ยังไม่ได้ลานั้นไปรวมเข้าในปีงบประมาณต่อไปได้</w:t>
      </w:r>
    </w:p>
    <w:p w14:paraId="125D7F67" w14:textId="77777777" w:rsidR="00D44795" w:rsidRPr="00F009B2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8550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C010EFA" wp14:editId="6FA83D85">
            <wp:extent cx="4572638" cy="3429479"/>
            <wp:effectExtent l="0" t="0" r="0" b="0"/>
            <wp:docPr id="32" name="รูปภาพ 32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57E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5114D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D44795" w14:paraId="19DE8FA2" w14:textId="77777777" w:rsidTr="0042755E">
        <w:tc>
          <w:tcPr>
            <w:tcW w:w="4026" w:type="dxa"/>
            <w:gridSpan w:val="4"/>
          </w:tcPr>
          <w:p w14:paraId="5C98C46F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นางสาวญาญ่า</w:t>
            </w:r>
          </w:p>
        </w:tc>
        <w:tc>
          <w:tcPr>
            <w:tcW w:w="1007" w:type="dxa"/>
            <w:tcBorders>
              <w:top w:val="nil"/>
              <w:bottom w:val="nil"/>
            </w:tcBorders>
          </w:tcPr>
          <w:p w14:paraId="6BB4B1BC" w14:textId="77777777" w:rsidR="00D44795" w:rsidRDefault="00D44795" w:rsidP="004275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28" w:type="dxa"/>
            <w:gridSpan w:val="4"/>
          </w:tcPr>
          <w:p w14:paraId="0E136A38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นายณเดช</w:t>
            </w:r>
          </w:p>
        </w:tc>
      </w:tr>
      <w:tr w:rsidR="00D44795" w14:paraId="0B567F1D" w14:textId="77777777" w:rsidTr="0042755E">
        <w:tc>
          <w:tcPr>
            <w:tcW w:w="1006" w:type="dxa"/>
          </w:tcPr>
          <w:p w14:paraId="0A38F08E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</w:t>
            </w:r>
          </w:p>
          <w:p w14:paraId="45711BA0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</w:p>
        </w:tc>
        <w:tc>
          <w:tcPr>
            <w:tcW w:w="1006" w:type="dxa"/>
          </w:tcPr>
          <w:p w14:paraId="1F3DB121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สิทธิที่มี</w:t>
            </w:r>
          </w:p>
        </w:tc>
        <w:tc>
          <w:tcPr>
            <w:tcW w:w="1007" w:type="dxa"/>
          </w:tcPr>
          <w:p w14:paraId="1CC0F6F6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วันลา</w:t>
            </w:r>
          </w:p>
          <w:p w14:paraId="31CF0925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</w:t>
            </w:r>
          </w:p>
        </w:tc>
        <w:tc>
          <w:tcPr>
            <w:tcW w:w="1007" w:type="dxa"/>
          </w:tcPr>
          <w:p w14:paraId="6E9E98BF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วันลา</w:t>
            </w:r>
          </w:p>
          <w:p w14:paraId="5556BC17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ที่สะสม</w:t>
            </w:r>
          </w:p>
        </w:tc>
        <w:tc>
          <w:tcPr>
            <w:tcW w:w="1007" w:type="dxa"/>
            <w:tcBorders>
              <w:top w:val="nil"/>
              <w:bottom w:val="nil"/>
            </w:tcBorders>
          </w:tcPr>
          <w:p w14:paraId="7B7A9CFD" w14:textId="77777777" w:rsidR="00D44795" w:rsidRDefault="00D44795" w:rsidP="004275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</w:tcPr>
          <w:p w14:paraId="29E57F90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</w:t>
            </w:r>
          </w:p>
          <w:p w14:paraId="645B6F48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</w:p>
        </w:tc>
        <w:tc>
          <w:tcPr>
            <w:tcW w:w="1007" w:type="dxa"/>
          </w:tcPr>
          <w:p w14:paraId="22C9114C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สิทธิที่มี</w:t>
            </w:r>
          </w:p>
        </w:tc>
        <w:tc>
          <w:tcPr>
            <w:tcW w:w="1007" w:type="dxa"/>
          </w:tcPr>
          <w:p w14:paraId="16A958E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วันลา</w:t>
            </w:r>
          </w:p>
          <w:p w14:paraId="79C4EDB5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</w:t>
            </w:r>
          </w:p>
        </w:tc>
        <w:tc>
          <w:tcPr>
            <w:tcW w:w="1007" w:type="dxa"/>
          </w:tcPr>
          <w:p w14:paraId="12E03DC1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วันลา</w:t>
            </w:r>
          </w:p>
          <w:p w14:paraId="3FADD879" w14:textId="77777777" w:rsidR="00D44795" w:rsidRPr="0078550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550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ที่สะสม</w:t>
            </w:r>
          </w:p>
        </w:tc>
      </w:tr>
      <w:tr w:rsidR="00D44795" w14:paraId="4281AD97" w14:textId="77777777" w:rsidTr="0042755E">
        <w:tc>
          <w:tcPr>
            <w:tcW w:w="1006" w:type="dxa"/>
          </w:tcPr>
          <w:p w14:paraId="10573742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2557</w:t>
            </w:r>
          </w:p>
        </w:tc>
        <w:tc>
          <w:tcPr>
            <w:tcW w:w="1006" w:type="dxa"/>
          </w:tcPr>
          <w:p w14:paraId="7CEF8988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07" w:type="dxa"/>
          </w:tcPr>
          <w:p w14:paraId="0C7C2D35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14:paraId="12DEF50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07" w:type="dxa"/>
            <w:tcBorders>
              <w:top w:val="nil"/>
              <w:bottom w:val="nil"/>
            </w:tcBorders>
          </w:tcPr>
          <w:p w14:paraId="0E6B4F9C" w14:textId="77777777" w:rsidR="00D44795" w:rsidRDefault="00D44795" w:rsidP="004275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</w:tcPr>
          <w:p w14:paraId="45D9D862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2557</w:t>
            </w:r>
          </w:p>
        </w:tc>
        <w:tc>
          <w:tcPr>
            <w:tcW w:w="1007" w:type="dxa"/>
          </w:tcPr>
          <w:p w14:paraId="514EF0B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14:paraId="5C761A90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14:paraId="39E5DDF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44795" w14:paraId="6F5937C9" w14:textId="77777777" w:rsidTr="0042755E">
        <w:tc>
          <w:tcPr>
            <w:tcW w:w="1006" w:type="dxa"/>
          </w:tcPr>
          <w:p w14:paraId="03ED57A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06" w:type="dxa"/>
          </w:tcPr>
          <w:p w14:paraId="4348FE7B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007" w:type="dxa"/>
          </w:tcPr>
          <w:p w14:paraId="625799D6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</w:tcPr>
          <w:p w14:paraId="55B588D3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</w:tcPr>
          <w:p w14:paraId="304ED794" w14:textId="77777777" w:rsidR="00D44795" w:rsidRDefault="00D44795" w:rsidP="004275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</w:tcPr>
          <w:p w14:paraId="5BB102D5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07" w:type="dxa"/>
          </w:tcPr>
          <w:p w14:paraId="30C69CD1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07" w:type="dxa"/>
          </w:tcPr>
          <w:p w14:paraId="4E7AC5EE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7" w:type="dxa"/>
          </w:tcPr>
          <w:p w14:paraId="57082AA7" w14:textId="77777777" w:rsidR="00D44795" w:rsidRDefault="00D44795" w:rsidP="004275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BE022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66180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143EBB" w14:textId="77777777" w:rsidR="00D44795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B7883D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244D1A11" wp14:editId="3CEDD6AB">
                <wp:extent cx="2724150" cy="1403985"/>
                <wp:effectExtent l="76200" t="57150" r="76200" b="9271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4C01A" w14:textId="77777777" w:rsidR="00D44795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21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การลาอุปสมบท</w:t>
                            </w:r>
                          </w:p>
                          <w:p w14:paraId="68AA8607" w14:textId="77777777" w:rsidR="00D44795" w:rsidRPr="00682138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821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หรือการลาไปประกอบพิธีฮัจย์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4D1A11" id="Text Box 18" o:spid="_x0000_s1041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3EE4C01A" w14:textId="77777777" w:rsidR="00D44795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821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การลาอุปสมบท</w:t>
                      </w:r>
                    </w:p>
                    <w:p w14:paraId="68AA8607" w14:textId="77777777" w:rsidR="00D44795" w:rsidRPr="00682138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821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หรือการลาไปประกอบพิธีฮัจย์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F2733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39C8EA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พนักงานเทศบาลซึ่งประสงค์จะลาอุปสมบทในพระพุทธศาสนา หรือพนักงานเทศบาลที่นับถือศาสนาอิสลามซึ่งประสงค์จะลาไปประกอบพิธีฮัจย์ ณ เมืองเมกกะ ประเทศซาอุดิอาระเบีย ให้เสนอหรือจัดส่งใบลาต่อผู้บังคับบัญชาตามลำดับจนถึงผู้มีอำนาจพิจารณาหรืออนุญาตก่อนวันอุปสมบทหรือก่อนวันเดินทางไปประกอบพิธีฮัจย์ ไม่น้อยกว่า </w:t>
      </w:r>
      <w:r w:rsidRPr="002C01C3">
        <w:rPr>
          <w:rFonts w:ascii="TH SarabunPSK" w:hAnsi="TH SarabunPSK" w:cs="TH SarabunPSK"/>
          <w:sz w:val="32"/>
          <w:szCs w:val="32"/>
        </w:rPr>
        <w:t xml:space="preserve">60 </w:t>
      </w:r>
      <w:r w:rsidRPr="002C01C3">
        <w:rPr>
          <w:rFonts w:ascii="TH SarabunPSK" w:hAnsi="TH SarabunPSK" w:cs="TH SarabunPSK"/>
          <w:sz w:val="32"/>
          <w:szCs w:val="32"/>
          <w:cs/>
        </w:rPr>
        <w:t>วัน</w:t>
      </w:r>
    </w:p>
    <w:p w14:paraId="7CDD6FA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ในกรณีมีเหตุพิเศษไม่อาจเสนอหรือจัดส่งใบลาก่อนตามวรรคหนึ่ง ให้ชี้แจงเหตุผลความจำเป็นประกอบการลา และให้อยู่ในดุลยพินิจของผู้มีอำนาจพิจารณาหรืออนุญาตที่จะพิจารณาให้ลาหรือไม่ก็ได้</w:t>
      </w:r>
    </w:p>
    <w:p w14:paraId="56105D49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พนักงานเทศบาลที่ได้รับพระราชทานพระบรมราชานุญาตให้ลาอุปสมบทหรือได้รับอนุญาตให้ลาไปประกอบพิธีฮัจย์แล้ว จะต้องอุปสมบทหรือออกเดินทางไปประกอบพิธีฮัจย์ ภายใน </w:t>
      </w:r>
      <w:r w:rsidRPr="002C01C3">
        <w:rPr>
          <w:rFonts w:ascii="TH SarabunPSK" w:hAnsi="TH SarabunPSK" w:cs="TH SarabunPSK"/>
          <w:sz w:val="32"/>
          <w:szCs w:val="32"/>
        </w:rPr>
        <w:t xml:space="preserve">10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วัน นับแต่วันเริ่มลา และจะต้องกลับมารายงานตัวเข้าปฏิบัติราชการภายใน </w:t>
      </w:r>
      <w:r w:rsidRPr="002C01C3">
        <w:rPr>
          <w:rFonts w:ascii="TH SarabunPSK" w:hAnsi="TH SarabunPSK" w:cs="TH SarabunPSK"/>
          <w:sz w:val="32"/>
          <w:szCs w:val="32"/>
        </w:rPr>
        <w:t xml:space="preserve">5 </w:t>
      </w:r>
      <w:r w:rsidRPr="002C01C3">
        <w:rPr>
          <w:rFonts w:ascii="TH SarabunPSK" w:hAnsi="TH SarabunPSK" w:cs="TH SarabunPSK"/>
          <w:sz w:val="32"/>
          <w:szCs w:val="32"/>
          <w:cs/>
        </w:rPr>
        <w:t>วันนับแต่วันที่ลาสิกขา หรือวันที่เดินทางกลับถึงประเทศไทยหลังจากการเดินทางไปประกอบพิธีฮัจย์ ทั้งนี้จะต้องนับรวมอยู่ภายในระยะเวลาที่ได้รับอนุญาตการลา</w:t>
      </w:r>
    </w:p>
    <w:p w14:paraId="4CD7A5A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ที่ได้รับพระราชทานพระบรมราชานุญาตให้ลาอุปสมบทหรือได้รับอนุญาตให้ลาไปประกอบพิธีฮัจย์และได้หยุดราชการไปแล้ว หากปรากฎว่ามีปัญหาอุปสรรคทำให้ไม่สามารถอุปสมบทหรือไปประกอบพิ</w:t>
      </w:r>
      <w:r>
        <w:rPr>
          <w:rFonts w:ascii="TH SarabunPSK" w:hAnsi="TH SarabunPSK" w:cs="TH SarabunPSK"/>
          <w:sz w:val="32"/>
          <w:szCs w:val="32"/>
          <w:cs/>
        </w:rPr>
        <w:t>ธีฮัจย์ตามที่ขอลาไว้ เมื่อได้</w:t>
      </w:r>
      <w:r w:rsidRPr="002C01C3">
        <w:rPr>
          <w:rFonts w:ascii="TH SarabunPSK" w:hAnsi="TH SarabunPSK" w:cs="TH SarabunPSK"/>
          <w:sz w:val="32"/>
          <w:szCs w:val="32"/>
          <w:cs/>
        </w:rPr>
        <w:t>รายงานตัวกลับเข้าปฏิบัติราชการตามปกติและขอยกเลิกวันลา ให้ผู้มีอำนาจพิจารณาหรืออนุญาต พิจารณาหรืออนุญาตให้ยกเลิกวันลาอุปสมบทหรือไปประกอบพิธีฮัจย์ได้ โดยให้ถือว่าวันที่ได้หยุดราชการไปแล้วเป็นวันลากิจส่วนตัว</w:t>
      </w:r>
    </w:p>
    <w:p w14:paraId="07FA628B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A3196E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136DE0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6AE6D8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26B659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9A984F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D1CC71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CD84E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0B512575" wp14:editId="4316A9FC">
                <wp:extent cx="2724150" cy="1403985"/>
                <wp:effectExtent l="76200" t="57150" r="76200" b="92710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39C5A" w14:textId="77777777" w:rsidR="00D44795" w:rsidRPr="00281283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2812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การลาเข้ารับการตรวจเลือกหรือเข้ารับการเตรียมพล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512575" id="Text Box 30" o:spid="_x0000_s1042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0CE39C5A" w14:textId="77777777" w:rsidR="00D44795" w:rsidRPr="00281283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2812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การลาเข้ารับการตรวจเลือกหรือเข้ารับการเตรียมพล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22E63A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</w:r>
    </w:p>
    <w:p w14:paraId="37E71A4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พนักงานเทศบาลที่ได้รับหมายเรียกเข้ารับการตรวจเลือก ให้รายงานผล</w:t>
      </w:r>
      <w:r>
        <w:rPr>
          <w:rFonts w:ascii="TH SarabunPSK" w:hAnsi="TH SarabunPSK" w:cs="TH SarabunPSK" w:hint="cs"/>
          <w:sz w:val="32"/>
          <w:szCs w:val="32"/>
          <w:cs/>
        </w:rPr>
        <w:t>ลา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ผู้บังคับบัญชาก่อนวันเข้ารับการตรวจเลือกไม้น้อยกว่า </w:t>
      </w:r>
      <w:r w:rsidRPr="002C01C3">
        <w:rPr>
          <w:rFonts w:ascii="TH SarabunPSK" w:hAnsi="TH SarabunPSK" w:cs="TH SarabunPSK"/>
          <w:sz w:val="32"/>
          <w:szCs w:val="32"/>
        </w:rPr>
        <w:t xml:space="preserve">48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ชั่วโมง ส่วนพนักงานเทศบาลที่ได้รับหมายเรียกเข้ารับการเตรียมพลให้รายงานลาต่อผู้บังคับบัญชาภายใน </w:t>
      </w:r>
      <w:r w:rsidRPr="002C01C3">
        <w:rPr>
          <w:rFonts w:ascii="TH SarabunPSK" w:hAnsi="TH SarabunPSK" w:cs="TH SarabunPSK"/>
          <w:sz w:val="32"/>
          <w:szCs w:val="32"/>
        </w:rPr>
        <w:t xml:space="preserve">48 </w:t>
      </w:r>
      <w:r w:rsidRPr="002C01C3">
        <w:rPr>
          <w:rFonts w:ascii="TH SarabunPSK" w:hAnsi="TH SarabunPSK" w:cs="TH SarabunPSK"/>
          <w:sz w:val="32"/>
          <w:szCs w:val="32"/>
          <w:cs/>
        </w:rPr>
        <w:t>ชั่วโมง นับแต่เวลารับหมายเรียกเป็นต้นไป และให้ไปเข้ารับการตรวจเลือก หรือเข้ารับการเตรียมพลตามวันเวลาในหมายเรียกนั้นโดยไม่ต้องรอรับคำสั่งอนุญาต และให้ผู้บังคับบัญชาเสนอรายงานลาไปตามลำดับจนถึงนายกเทศมนตรี</w:t>
      </w:r>
    </w:p>
    <w:p w14:paraId="1FEEA3D6" w14:textId="26AE7A93" w:rsidR="00D44795" w:rsidRPr="002C01C3" w:rsidRDefault="00D44795" w:rsidP="001733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เมื่อพนักงานเทศบาลที่ลานั้นพ้นจากการเข้ารับการตรวจเลือก หรือเข้ารับการเตรียมพลแล้ว ให้มารายงานตัวกลับเข้าปฏิบัติราชการตามปกติต่อผู้บังคับบัญชาภายใน </w:t>
      </w:r>
      <w:r w:rsidRPr="002C01C3">
        <w:rPr>
          <w:rFonts w:ascii="TH SarabunPSK" w:hAnsi="TH SarabunPSK" w:cs="TH SarabunPSK"/>
          <w:sz w:val="32"/>
          <w:szCs w:val="32"/>
        </w:rPr>
        <w:t xml:space="preserve">7 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วัน เว้นแต่กรณีที่มีเหตุจำเป็น อาจขยายเวลาให้ได้แต่รวมแล้วไม่เกิน </w:t>
      </w:r>
      <w:r w:rsidRPr="002C01C3">
        <w:rPr>
          <w:rFonts w:ascii="TH SarabunPSK" w:hAnsi="TH SarabunPSK" w:cs="TH SarabunPSK"/>
          <w:sz w:val="32"/>
          <w:szCs w:val="32"/>
        </w:rPr>
        <w:t xml:space="preserve">15 </w:t>
      </w:r>
      <w:r w:rsidRPr="002C01C3">
        <w:rPr>
          <w:rFonts w:ascii="TH SarabunPSK" w:hAnsi="TH SarabunPSK" w:cs="TH SarabunPSK"/>
          <w:sz w:val="32"/>
          <w:szCs w:val="32"/>
          <w:cs/>
        </w:rPr>
        <w:t>วัน</w:t>
      </w:r>
    </w:p>
    <w:p w14:paraId="21101C97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5783F007" wp14:editId="7B9C2151">
                <wp:extent cx="2724150" cy="1403985"/>
                <wp:effectExtent l="76200" t="57150" r="76200" b="92710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B2F60" w14:textId="77777777" w:rsidR="00D44795" w:rsidRPr="00D26BDD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26B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การลาไปศึกษา ฝึกอบรม ปฏิบัติการวิจัย หรือดูงาน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83F007" id="Text Box 33" o:spid="_x0000_s1043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66EB2F60" w14:textId="77777777" w:rsidR="00D44795" w:rsidRPr="00D26BDD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26BD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การลาไปศึกษา ฝึกอบรม ปฏิบัติการวิจัย หรือดูงาน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2258A2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319D9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พนักงานเทศบาลซึ่งประสงค์ลาไปศึกษา ฝึกอบรม ปฏิบัติการวิจัย หรือดูงานในประเทศหรือต่างประเทศ ให้เสนอหรือจัดส่งใบลาต่อผู้บังคับบัญชาตามลำดับจนถึงนายกเทศมนตรีเพื่อพิจารณาอนุญาต</w:t>
      </w:r>
      <w:r w:rsidRPr="002C01C3">
        <w:rPr>
          <w:rFonts w:ascii="TH SarabunPSK" w:hAnsi="TH SarabunPSK" w:cs="TH SarabunPSK"/>
          <w:sz w:val="32"/>
          <w:szCs w:val="32"/>
        </w:rPr>
        <w:br/>
      </w:r>
    </w:p>
    <w:p w14:paraId="1F4746E7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652C98" w14:textId="0EA113C6" w:rsidR="00D44795" w:rsidRPr="002C01C3" w:rsidRDefault="00D44795" w:rsidP="001733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76C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FB72C65" wp14:editId="212EDDDC">
            <wp:extent cx="4572638" cy="3429479"/>
            <wp:effectExtent l="0" t="0" r="0" b="0"/>
            <wp:docPr id="43" name="รูปภาพ 43" descr="รูปภาพประกอบด้วย ข้อความ, ภาพหน้าจอ, 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ข้อความ, ภาพหน้าจอ, ดอกไม้&#10;&#10;คำอธิบายที่สร้างโดยอัตโนมัติ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90C4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FAAF55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1E01F91F" wp14:editId="4CBED694">
                <wp:extent cx="2724150" cy="1403985"/>
                <wp:effectExtent l="76200" t="57150" r="76200" b="92710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9A47C" w14:textId="77777777" w:rsidR="00D44795" w:rsidRPr="00D26BDD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26B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การลาไปปฏิบัติงานในองค์การระหว่างประเทศ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01F91F" id="Text Box 34" o:spid="_x0000_s1044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0169A47C" w14:textId="77777777" w:rsidR="00D44795" w:rsidRPr="00D26BDD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26BD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การลาไปปฏิบัติงานในองค์การระหว่างประเทศ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251ABC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7F6362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ไปปฏิบัติงานในองค์การระหว่างประเทศให้เสนอหรือจัดส่งใบลาต่อผู้บังคับบัญชาตามลำดับจนถึงรัฐมนตรีเจ้าสังกัดเพื่อ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2C01C3">
        <w:rPr>
          <w:rFonts w:ascii="TH SarabunPSK" w:hAnsi="TH SarabunPSK" w:cs="TH SarabunPSK"/>
          <w:sz w:val="32"/>
          <w:szCs w:val="32"/>
          <w:cs/>
        </w:rPr>
        <w:t xml:space="preserve"> โดยถือปฏิบัติตามหลักเกณฑ์ที่กำหนดไว้ในพระราชกฤษฎีกาเกี่ยวกับการกำหนดหลักเกณฑ์การสั่งให้พนักงานเทศบาลไปทำการซึ่งให้นับเวลาระหว่างนั้นเหมือนเต็มเวลาราชการ</w:t>
      </w:r>
    </w:p>
    <w:p w14:paraId="02146C3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พนักงานเทศบาลที่ลาไปปฏิบัติงานในองค์การระหว่างประเทศที่มีระยะเวลาไม่เกิน 1 ปี เมื่อปฏิบัติงานแล้วเสร็จ ให้รายงานตัวเข้าปฏิบัติหน้าที่ราชการภายใน 15 วัน นับแต่วันครบกำหนดเวลาและให้รายงานผลเกี่ยวกับการลาไปปฏิบัติงานให้นายกเทศมนตรีทราบภายใน 30 วัน นับแต่วันที่กลับมาปฏิบัติหน้าที่ราชการ</w:t>
      </w:r>
    </w:p>
    <w:p w14:paraId="648823A4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การรายงานผลการไปปฏิบัติงานตามวรรคหนึ่ง ให้ใช้แบบรายงานผลเกี่ยวกับการ</w:t>
      </w:r>
      <w:r>
        <w:rPr>
          <w:rFonts w:ascii="TH SarabunPSK" w:hAnsi="TH SarabunPSK" w:cs="TH SarabunPSK" w:hint="cs"/>
          <w:sz w:val="32"/>
          <w:szCs w:val="32"/>
          <w:cs/>
        </w:rPr>
        <w:t>ลา</w:t>
      </w:r>
      <w:r w:rsidRPr="002C01C3">
        <w:rPr>
          <w:rFonts w:ascii="TH SarabunPSK" w:hAnsi="TH SarabunPSK" w:cs="TH SarabunPSK"/>
          <w:sz w:val="32"/>
          <w:szCs w:val="32"/>
          <w:cs/>
        </w:rPr>
        <w:t>ไปปฏิบัติงานในองค์การระหว่างประเทศ</w:t>
      </w:r>
    </w:p>
    <w:p w14:paraId="739F248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4A2671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503ACE12" wp14:editId="7B006E5D">
                <wp:extent cx="2724150" cy="1403985"/>
                <wp:effectExtent l="76200" t="57150" r="76200" b="103505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A760D" w14:textId="77777777" w:rsidR="00D44795" w:rsidRPr="00527C1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27C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การลาติดตามคู่สมรส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3ACE12" id="Text Box 37" o:spid="_x0000_s1045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0D1A760D" w14:textId="77777777" w:rsidR="00D44795" w:rsidRPr="00527C1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27C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การลาติดตามคู่สมรส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6B18236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DD1E33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พนักงานเทศบาลซึ่งประสงค์จะลาติดตามคู่สมรส ให้เสนอหรือจัดส่งใบลาต่อผู้บังคับบัญชาตามลำดับจนถึงปลัดกระทรวงหรือหัวหน้าส่วนราชการขึ้นตรง แล้วแต่กรณีเพื่อพิจารณาอนุญาตให้ลาได้ไม่เกิน 2 ปี และในกรณีจำเป็นอาจอนุญาตให้ลาต่อได้อีก 2 ปี แต่เมื่อรวมแล้วต้องไม่เกิน 4 </w:t>
      </w:r>
      <w:r>
        <w:rPr>
          <w:rFonts w:ascii="TH SarabunPSK" w:hAnsi="TH SarabunPSK" w:cs="TH SarabunPSK"/>
          <w:sz w:val="32"/>
          <w:szCs w:val="32"/>
          <w:cs/>
        </w:rPr>
        <w:t>ปี ถ้าเกิน 4 ปีให้ลาออกจาก</w:t>
      </w:r>
      <w:r w:rsidRPr="002C01C3">
        <w:rPr>
          <w:rFonts w:ascii="TH SarabunPSK" w:hAnsi="TH SarabunPSK" w:cs="TH SarabunPSK"/>
          <w:sz w:val="32"/>
          <w:szCs w:val="32"/>
          <w:cs/>
        </w:rPr>
        <w:t>ราชการ</w:t>
      </w:r>
    </w:p>
    <w:p w14:paraId="77DC3010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การพิจารณาอนุญาตให้พนักงานเทศบาลลาติดตามคู่สมรส ผู้มีอำนาจอนุญาตจะอนุญาตให้ลาครั้งเดียวหรือหลายครั้งก็ได้โดยมิให้เสียหายแก่ราชการ แต่เมื่อรวมแล้วจะต้องไม่เกินระยะเวลาตามที่กำหนด และจะต้องเป็นกรณีที่คู่สมรสอยู่ปฏิบัติหน้าที่ราชการ หรือปฏิบัติงานในต่างประเทศเป็นระยะเวลาติดต่อกันไม่ว่าจะอยู่ปฏิบัติหน้าที่ราชการหรืปฏิบัติงานในประเทศเดียวกันหรือไม่</w:t>
      </w:r>
    </w:p>
    <w:p w14:paraId="552CD617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>พนักงานเทศบาลที่ได้ลาติดตามคู่สมรสครบกำหนดระยะเวลา ในระหว่างเวลาที่คู่สมรสอยู่ปฏิบัติหน้าที่ราชการหรือปฏิบัติงานในต่างประเทศติดต่อกันคราวหนึ่งแล้ว ไม่มีสิทธิขอลาติดตามคู่สมรสอีก เว้นแต่คู่สมรสจะได้กลับมาปฏิบัติหน้าที่ราชการหรือปฏิบัติงานประจำในประเทศไทยต่อมาได้รับคำสั่งให้ไปปฏิบัติหน้าที่ราชการหรือไปปฏิบัติงานในต่างประเทศอีก  จึงจะมีสิทธิขอลาติดตามคู่สมรสตามวรรคแรกได้ใหม่</w:t>
      </w:r>
    </w:p>
    <w:p w14:paraId="341E2013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5FB3C1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7FD9B2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CF2854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AEDDD" w14:textId="77777777" w:rsidR="00D44795" w:rsidRPr="002C01C3" w:rsidRDefault="00D44795" w:rsidP="00D447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 wp14:anchorId="5A96E037" wp14:editId="692496B0">
                <wp:extent cx="2724150" cy="1403985"/>
                <wp:effectExtent l="76200" t="57150" r="76200" b="103505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08E77" w14:textId="77777777" w:rsidR="00D44795" w:rsidRPr="00527C1E" w:rsidRDefault="00D44795" w:rsidP="00D4479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27C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การลาไปฟื้นฟูสมรรถภาพด้านอาชีพ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96E037" id="Text Box 42" o:spid="_x0000_s1046" style="width:214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" fillcolor="#ea157a [3205]" strokecolor="white [3201]" strokeweight="3pt">
                <v:shadow on="t" color="black" opacity="24903f" origin=",.5" offset="0,.55556mm"/>
                <v:textbox style="mso-fit-shape-to-text:t">
                  <w:txbxContent>
                    <w:p w14:paraId="78908E77" w14:textId="77777777" w:rsidR="00D44795" w:rsidRPr="00527C1E" w:rsidRDefault="00D44795" w:rsidP="00D4479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27C1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การลาไปฟื้นฟูสมรรถภาพด้านอาชีพ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942A4D" w14:textId="77777777" w:rsidR="00D44795" w:rsidRPr="002C01C3" w:rsidRDefault="00D44795" w:rsidP="00D447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279EEB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ผู้ใดได้รับอันตรายหรือการป่วยเจ็บเพราะเหตุปฏิบัติราชการในหน้าที่หรือถูกประทุษร้ายเพราะเหตุกระทำการตามหน้าที่จนทำให้ตกเป็นผู้ทุพพลภาพหรือพิการหากพนักงานผู้นั้นประสงค์จะลาไปเข้ารับการฝึกอบรมหลักสูตรเกี่ยวกับการฟื้นฟูสมรรถภาพที่จำเป็นต่อการปฏิบัติหน้าที่ราชการ หรือที่จำเป็นต่อการประกอบวิชาชีพ แล้วแต่กรณี มีสิทธิลาไปฟื้นฟูสมรรถภาพด้านอาชีพครั้งหนึ่งได้ตามระยะเวลาที่กำหนดไว้ในหลักสูตรที่ประสงค์จะลา  แต่ไม่เกิน ๑๒ เดือน</w:t>
      </w:r>
    </w:p>
    <w:p w14:paraId="6C087A21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 xml:space="preserve">พนักงานเทศบาลที่ได้รับอันตรายหรือการป่วยเจ็บจนทำให้ตกเป็นผู้ทุพพลภาพหรือพิการเพราะเหตุอื่นนอกจากที่กำหนดในวรรคหนึ่ง และผู้มีอำนาจสั่งบรรจุพิจารณาแล้วเห็นว่ายังสามารถรับราชการต่อไปได้ หากพนักงานเทศบาลผู้นั้นประสงค์จะลาไปเข้ารับการฝึกอบรมหลักสูตรเกี่ยวกับการฟื้นฟูสมรรถภาพที่จำเป็นต่อการปฏิบัติหน้าที่ราชการ ให้ผู้มีอำนาจพิจารณาหรืออนุญาตพิจารณาให้ลาไปฟื้นฟูสมรรถภาพด้านอาชีพดังกล่าวครั้งหนึ่งได้ตามระยะเวลาที่กำหนดไว้ในหลักสูตรที่ประสงค์จะลา  แต่ไม่เกิน ๑๒ เดือน </w:t>
      </w:r>
    </w:p>
    <w:p w14:paraId="1C423F3F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หลักสูตรตามวรรคหนึ่ง และวรรคสอง จะต้องเป็นหลักสูตรที่ส่วนราชการ หน่วยงานอื่น             ของรัฐ องค์กรการกุศลอันเป็นสาธารณะ หรือสถาบันที่ได้รับการรับรองจากหน่วยงานของทางราชการ เป็นผู้จัดหรือร่วมจัด</w:t>
      </w:r>
    </w:p>
    <w:p w14:paraId="34812616" w14:textId="77777777" w:rsidR="00D44795" w:rsidRPr="002C01C3" w:rsidRDefault="00D44795" w:rsidP="00D447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C01C3">
        <w:rPr>
          <w:rFonts w:ascii="TH SarabunPSK" w:hAnsi="TH SarabunPSK" w:cs="TH SarabunPSK"/>
          <w:sz w:val="32"/>
          <w:szCs w:val="32"/>
          <w:cs/>
        </w:rPr>
        <w:tab/>
      </w:r>
      <w:r w:rsidRPr="002C01C3">
        <w:rPr>
          <w:rFonts w:ascii="TH SarabunPSK" w:hAnsi="TH SarabunPSK" w:cs="TH SarabunPSK"/>
          <w:sz w:val="32"/>
          <w:szCs w:val="32"/>
          <w:cs/>
        </w:rPr>
        <w:tab/>
        <w:t>พนักงานเทศบาลซึ่งประสงค์จะลา</w:t>
      </w: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Pr="002C01C3">
        <w:rPr>
          <w:rFonts w:ascii="TH SarabunPSK" w:hAnsi="TH SarabunPSK" w:cs="TH SarabunPSK"/>
          <w:sz w:val="32"/>
          <w:szCs w:val="32"/>
          <w:cs/>
        </w:rPr>
        <w:t>ปฟื้นฟูสมรรถภาพด้านอาชีพ ให้เสนอหรือจัดส่งใบลาต่อผู้บังคับบัญชาตามลำดับจนถึงผู้มีอำนาจพิจารณาหรืออนุญาต พร้อมแสดงหลักฐานเกี่ยวกับหลักสูตรที่ประสงค์จะลา และเอกสารที่เกี่ยวข้อง (ถ้ามี) เพื่อพิจารณาอนุญาต และเมื่อได้รับอนุญาตแล้วจึงหยุดราชการเพื่อไปฟื้นฟูสมรรถภาพด้านอาชีพได้</w:t>
      </w:r>
    </w:p>
    <w:p w14:paraId="77943E68" w14:textId="0D2B25F4" w:rsidR="00D54E48" w:rsidRDefault="00D54E48" w:rsidP="00ED0178">
      <w:pPr>
        <w:tabs>
          <w:tab w:val="left" w:pos="8190"/>
        </w:tabs>
        <w:rPr>
          <w:color w:val="auto"/>
        </w:rPr>
      </w:pPr>
    </w:p>
    <w:p w14:paraId="4B5BB305" w14:textId="17EF953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D3B527D" w14:textId="47D86F8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53AAFDB" w14:textId="47795866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154113DA" w14:textId="7CA36104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2CDD9F4" w14:textId="4E2F3716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046131D8" w14:textId="1FC1DFB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BAF7A4A" w14:textId="45F365CA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594C86E" w14:textId="57D9F9D4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05219FF" w14:textId="48BC3FA0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78E1BDDB" w14:textId="073D678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9B89DE6" w14:textId="1A8E58D3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1F24914" w14:textId="26EA6779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09905351" w14:textId="00D91369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2CA537A" w14:textId="46F128DE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CB99ECF" w14:textId="680E3860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0495982A" w14:textId="79FB3C33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6417287" w14:textId="07D38495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891EBF2" w14:textId="7115760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F5D156C" w14:textId="110BC341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0B4E4120" w14:textId="5425180E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E18AA1A" w14:textId="0342793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8302D29" w14:textId="5B414800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72740B21" w14:textId="68DBD6BD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4CA0446" w14:textId="6512D5AF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1E9C75C4" w14:textId="735E95D9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0EA7A823" w14:textId="50E9F565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A7803C0" w14:textId="2934B159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5845994" w14:textId="216D7017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7E71D65A" w14:textId="70393D25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5EEB976C" w14:textId="0F1CE221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621BC1EF" w14:textId="5DEBE5A2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3DD562B3" w14:textId="3E38479E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10204308" w14:textId="40B83A16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76992FF6" w14:textId="6DD1E5A1" w:rsidR="00D54E48" w:rsidRDefault="00D54E48" w:rsidP="00ED0178">
      <w:pPr>
        <w:tabs>
          <w:tab w:val="left" w:pos="8190"/>
        </w:tabs>
        <w:rPr>
          <w:color w:val="auto"/>
          <w:lang w:bidi="th-TH"/>
        </w:rPr>
      </w:pPr>
    </w:p>
    <w:p w14:paraId="286335AB" w14:textId="77777777" w:rsidR="00D54E48" w:rsidRPr="00ED0178" w:rsidRDefault="00D54E48" w:rsidP="00ED0178">
      <w:pPr>
        <w:tabs>
          <w:tab w:val="left" w:pos="8190"/>
        </w:tabs>
        <w:rPr>
          <w:color w:val="auto"/>
          <w:cs/>
          <w:lang w:bidi="th-TH"/>
        </w:rPr>
      </w:pPr>
    </w:p>
    <w:sectPr w:rsidR="00D54E48" w:rsidRPr="00ED0178" w:rsidSect="007529A6">
      <w:footerReference w:type="first" r:id="rId21"/>
      <w:pgSz w:w="11906" w:h="16838" w:code="9"/>
      <w:pgMar w:top="851" w:right="1134" w:bottom="851" w:left="1701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0B531" w14:textId="77777777" w:rsidR="002D1D1F" w:rsidRDefault="002D1D1F" w:rsidP="00C6554A">
      <w:pPr>
        <w:spacing w:before="0" w:after="0" w:line="240" w:lineRule="auto"/>
        <w:rPr>
          <w:rFonts w:cs="Constantia"/>
          <w:cs/>
          <w:lang w:bidi="th-TH"/>
        </w:rPr>
      </w:pPr>
      <w:r>
        <w:separator/>
      </w:r>
    </w:p>
  </w:endnote>
  <w:endnote w:type="continuationSeparator" w:id="0">
    <w:p w14:paraId="2E518413" w14:textId="77777777" w:rsidR="002D1D1F" w:rsidRDefault="002D1D1F" w:rsidP="00C6554A">
      <w:pPr>
        <w:spacing w:before="0" w:after="0" w:line="240" w:lineRule="auto"/>
        <w:rPr>
          <w:rFonts w:cs="Constantia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2420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63304" w14:textId="77777777" w:rsidR="00A04E18" w:rsidRDefault="00A04E18">
        <w:pPr>
          <w:pStyle w:val="aa"/>
          <w:rPr>
            <w:rFonts w:cs="Constantia"/>
            <w:cs/>
            <w:lang w:bidi="th-TH"/>
          </w:rPr>
        </w:pPr>
        <w:r>
          <w:fldChar w:fldCharType="begin"/>
        </w:r>
        <w:r>
          <w:rPr>
            <w:rFonts w:cs="Constantia"/>
            <w:cs/>
            <w:lang w:bidi="th-TH"/>
          </w:rPr>
          <w:instrText xml:space="preserve"> PAGE   \</w:instrText>
        </w:r>
        <w:r>
          <w:rPr>
            <w:rFonts w:cs="Angsana New"/>
            <w:cs/>
            <w:lang w:bidi="th-TH"/>
          </w:rPr>
          <w:instrText xml:space="preserve">* </w:instrText>
        </w:r>
        <w:r>
          <w:rPr>
            <w:rFonts w:cs="Constantia"/>
            <w:cs/>
            <w:lang w:bidi="th-TH"/>
          </w:rPr>
          <w:instrText xml:space="preserve">MERGEFORMAT </w:instrText>
        </w:r>
        <w:r>
          <w:fldChar w:fldCharType="separate"/>
        </w:r>
        <w:r w:rsidR="006F598C" w:rsidRPr="006F598C">
          <w:rPr>
            <w:noProof/>
            <w:rtl/>
            <w:cs/>
          </w:rPr>
          <w:t>0</w:t>
        </w:r>
        <w:r>
          <w:rPr>
            <w:noProof/>
          </w:rPr>
          <w:fldChar w:fldCharType="end"/>
        </w:r>
      </w:p>
    </w:sdtContent>
  </w:sdt>
  <w:p w14:paraId="4B1FDC05" w14:textId="77777777" w:rsidR="00A04E18" w:rsidRDefault="00A04E18">
    <w:pPr>
      <w:pStyle w:val="aa"/>
      <w:rPr>
        <w:rFonts w:cs="Constantia"/>
        <w:cs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3A3EC" w14:textId="77777777" w:rsidR="002D1D1F" w:rsidRDefault="002D1D1F" w:rsidP="00C6554A">
      <w:pPr>
        <w:spacing w:before="0" w:after="0" w:line="240" w:lineRule="auto"/>
        <w:rPr>
          <w:rFonts w:cs="Constantia"/>
          <w:cs/>
          <w:lang w:bidi="th-TH"/>
        </w:rPr>
      </w:pPr>
      <w:r>
        <w:separator/>
      </w:r>
    </w:p>
  </w:footnote>
  <w:footnote w:type="continuationSeparator" w:id="0">
    <w:p w14:paraId="281E6984" w14:textId="77777777" w:rsidR="002D1D1F" w:rsidRDefault="002D1D1F" w:rsidP="00C6554A">
      <w:pPr>
        <w:spacing w:before="0" w:after="0" w:line="240" w:lineRule="auto"/>
        <w:rPr>
          <w:rFonts w:cs="Constantia"/>
          <w:cs/>
          <w:lang w:bidi="th-TH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2491D1C"/>
    <w:multiLevelType w:val="hybridMultilevel"/>
    <w:tmpl w:val="697C4ED8"/>
    <w:lvl w:ilvl="0" w:tplc="4E8CBC6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E2C37"/>
    <w:multiLevelType w:val="hybridMultilevel"/>
    <w:tmpl w:val="7E144700"/>
    <w:lvl w:ilvl="0" w:tplc="22E6442A">
      <w:start w:val="1"/>
      <w:numFmt w:val="decimal"/>
      <w:suff w:val="space"/>
      <w:lvlText w:val="(%1)"/>
      <w:lvlJc w:val="left"/>
      <w:pPr>
        <w:ind w:left="1800" w:hanging="360"/>
      </w:pPr>
      <w:rPr>
        <w:rFonts w:hint="default"/>
      </w:rPr>
    </w:lvl>
    <w:lvl w:ilvl="1" w:tplc="402C3AD6">
      <w:start w:val="1"/>
      <w:numFmt w:val="thaiLetters"/>
      <w:lvlText w:val="(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70A647C"/>
    <w:multiLevelType w:val="hybridMultilevel"/>
    <w:tmpl w:val="8BAA8266"/>
    <w:lvl w:ilvl="0" w:tplc="8260FB6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C4660"/>
    <w:multiLevelType w:val="hybridMultilevel"/>
    <w:tmpl w:val="6B9261C6"/>
    <w:lvl w:ilvl="0" w:tplc="4C2484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F0C1D"/>
    <w:multiLevelType w:val="hybridMultilevel"/>
    <w:tmpl w:val="87703802"/>
    <w:lvl w:ilvl="0" w:tplc="B4D25A2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62048">
      <w:start w:val="1"/>
      <w:numFmt w:val="thaiNumbers"/>
      <w:lvlText w:val="%2"/>
      <w:lvlJc w:val="left"/>
      <w:pPr>
        <w:tabs>
          <w:tab w:val="num" w:pos="1800"/>
        </w:tabs>
        <w:ind w:left="1800" w:hanging="360"/>
      </w:pPr>
      <w:rPr>
        <w:rFonts w:ascii="Rage Italic" w:hAnsi="Rage Italic" w:cs="TH SarabunPSK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D93360"/>
    <w:multiLevelType w:val="hybridMultilevel"/>
    <w:tmpl w:val="AF62C24E"/>
    <w:lvl w:ilvl="0" w:tplc="0409001B">
      <w:start w:val="1"/>
      <w:numFmt w:val="thaiLetters"/>
      <w:lvlText w:val="%1."/>
      <w:lvlJc w:val="left"/>
      <w:pPr>
        <w:ind w:left="2686" w:hanging="360"/>
      </w:pPr>
    </w:lvl>
    <w:lvl w:ilvl="1" w:tplc="E270A33C">
      <w:start w:val="1"/>
      <w:numFmt w:val="thaiLetters"/>
      <w:suff w:val="space"/>
      <w:lvlText w:val="(%2)"/>
      <w:lvlJc w:val="left"/>
      <w:pPr>
        <w:ind w:left="34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126" w:hanging="180"/>
      </w:pPr>
    </w:lvl>
    <w:lvl w:ilvl="3" w:tplc="0409000F" w:tentative="1">
      <w:start w:val="1"/>
      <w:numFmt w:val="decimal"/>
      <w:lvlText w:val="%4."/>
      <w:lvlJc w:val="left"/>
      <w:pPr>
        <w:ind w:left="4846" w:hanging="360"/>
      </w:pPr>
    </w:lvl>
    <w:lvl w:ilvl="4" w:tplc="04090019" w:tentative="1">
      <w:start w:val="1"/>
      <w:numFmt w:val="lowerLetter"/>
      <w:lvlText w:val="%5."/>
      <w:lvlJc w:val="left"/>
      <w:pPr>
        <w:ind w:left="5566" w:hanging="360"/>
      </w:pPr>
    </w:lvl>
    <w:lvl w:ilvl="5" w:tplc="0409001B" w:tentative="1">
      <w:start w:val="1"/>
      <w:numFmt w:val="lowerRoman"/>
      <w:lvlText w:val="%6."/>
      <w:lvlJc w:val="right"/>
      <w:pPr>
        <w:ind w:left="6286" w:hanging="180"/>
      </w:pPr>
    </w:lvl>
    <w:lvl w:ilvl="6" w:tplc="0409000F" w:tentative="1">
      <w:start w:val="1"/>
      <w:numFmt w:val="decimal"/>
      <w:lvlText w:val="%7."/>
      <w:lvlJc w:val="left"/>
      <w:pPr>
        <w:ind w:left="7006" w:hanging="360"/>
      </w:pPr>
    </w:lvl>
    <w:lvl w:ilvl="7" w:tplc="04090019" w:tentative="1">
      <w:start w:val="1"/>
      <w:numFmt w:val="lowerLetter"/>
      <w:lvlText w:val="%8."/>
      <w:lvlJc w:val="left"/>
      <w:pPr>
        <w:ind w:left="7726" w:hanging="360"/>
      </w:pPr>
    </w:lvl>
    <w:lvl w:ilvl="8" w:tplc="0409001B" w:tentative="1">
      <w:start w:val="1"/>
      <w:numFmt w:val="lowerRoman"/>
      <w:lvlText w:val="%9."/>
      <w:lvlJc w:val="right"/>
      <w:pPr>
        <w:ind w:left="8446" w:hanging="180"/>
      </w:pPr>
    </w:lvl>
  </w:abstractNum>
  <w:abstractNum w:abstractNumId="19" w15:restartNumberingAfterBreak="0">
    <w:nsid w:val="5F365DA2"/>
    <w:multiLevelType w:val="hybridMultilevel"/>
    <w:tmpl w:val="0E461580"/>
    <w:lvl w:ilvl="0" w:tplc="BD3AEEFE">
      <w:numFmt w:val="bullet"/>
      <w:suff w:val="space"/>
      <w:lvlText w:val="-"/>
      <w:lvlJc w:val="left"/>
      <w:pPr>
        <w:ind w:left="1800" w:hanging="360"/>
      </w:pPr>
      <w:rPr>
        <w:rFonts w:ascii="TH SarabunIT๙" w:eastAsiaTheme="minorHAnsi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45A1737"/>
    <w:multiLevelType w:val="hybridMultilevel"/>
    <w:tmpl w:val="494EC7BC"/>
    <w:lvl w:ilvl="0" w:tplc="90709888">
      <w:start w:val="1"/>
      <w:numFmt w:val="decimal"/>
      <w:suff w:val="space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7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2"/>
  </w:num>
  <w:num w:numId="18">
    <w:abstractNumId w:val="15"/>
  </w:num>
  <w:num w:numId="19">
    <w:abstractNumId w:val="20"/>
  </w:num>
  <w:num w:numId="20">
    <w:abstractNumId w:val="19"/>
  </w:num>
  <w:num w:numId="21">
    <w:abstractNumId w:val="14"/>
  </w:num>
  <w:num w:numId="22">
    <w:abstractNumId w:val="1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77"/>
    <w:rsid w:val="00081633"/>
    <w:rsid w:val="000D20D4"/>
    <w:rsid w:val="000D7277"/>
    <w:rsid w:val="001733B5"/>
    <w:rsid w:val="001C7E01"/>
    <w:rsid w:val="001F74CD"/>
    <w:rsid w:val="002270F7"/>
    <w:rsid w:val="00252869"/>
    <w:rsid w:val="002554CD"/>
    <w:rsid w:val="00293B83"/>
    <w:rsid w:val="002B4294"/>
    <w:rsid w:val="002B4F19"/>
    <w:rsid w:val="002D1D1F"/>
    <w:rsid w:val="002E487F"/>
    <w:rsid w:val="003261D3"/>
    <w:rsid w:val="00333D0D"/>
    <w:rsid w:val="00340126"/>
    <w:rsid w:val="003A6291"/>
    <w:rsid w:val="00443340"/>
    <w:rsid w:val="00461DFC"/>
    <w:rsid w:val="004768E9"/>
    <w:rsid w:val="004A5254"/>
    <w:rsid w:val="004C049F"/>
    <w:rsid w:val="005000E2"/>
    <w:rsid w:val="00502F11"/>
    <w:rsid w:val="00564817"/>
    <w:rsid w:val="005E5C3A"/>
    <w:rsid w:val="006608C8"/>
    <w:rsid w:val="006901C5"/>
    <w:rsid w:val="006A3CE7"/>
    <w:rsid w:val="006F598C"/>
    <w:rsid w:val="00734D80"/>
    <w:rsid w:val="007529A6"/>
    <w:rsid w:val="007546D9"/>
    <w:rsid w:val="007B012C"/>
    <w:rsid w:val="007C712F"/>
    <w:rsid w:val="008B0653"/>
    <w:rsid w:val="008D5281"/>
    <w:rsid w:val="00992D04"/>
    <w:rsid w:val="009C449E"/>
    <w:rsid w:val="009F6084"/>
    <w:rsid w:val="00A04E18"/>
    <w:rsid w:val="00A321E3"/>
    <w:rsid w:val="00A37203"/>
    <w:rsid w:val="00A46334"/>
    <w:rsid w:val="00A8257D"/>
    <w:rsid w:val="00AA2690"/>
    <w:rsid w:val="00B5572A"/>
    <w:rsid w:val="00B62273"/>
    <w:rsid w:val="00BE2AC0"/>
    <w:rsid w:val="00BF485A"/>
    <w:rsid w:val="00C6554A"/>
    <w:rsid w:val="00C9020B"/>
    <w:rsid w:val="00CA442A"/>
    <w:rsid w:val="00D11603"/>
    <w:rsid w:val="00D276F4"/>
    <w:rsid w:val="00D35E56"/>
    <w:rsid w:val="00D44795"/>
    <w:rsid w:val="00D54E48"/>
    <w:rsid w:val="00ED0178"/>
    <w:rsid w:val="00ED7C44"/>
    <w:rsid w:val="00F4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FF1DA"/>
  <w15:chartTrackingRefBased/>
  <w15:docId w15:val="{A421892C-8F9E-4C19-A06B-98C0FA5B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th-TH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33D0D"/>
  </w:style>
  <w:style w:type="paragraph" w:styleId="1">
    <w:name w:val="heading 1"/>
    <w:basedOn w:val="a1"/>
    <w:next w:val="a1"/>
    <w:link w:val="10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basedOn w:val="a2"/>
    <w:link w:val="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20">
    <w:name w:val="หัวเรื่อง 2 อักขระ"/>
    <w:basedOn w:val="a2"/>
    <w:link w:val="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a5">
    <w:name w:val="ข้อมูลที่ติดต่อ"/>
    <w:basedOn w:val="a1"/>
    <w:uiPriority w:val="4"/>
    <w:qFormat/>
    <w:rsid w:val="00C6554A"/>
    <w:pPr>
      <w:spacing w:before="0" w:after="0"/>
      <w:jc w:val="center"/>
    </w:pPr>
  </w:style>
  <w:style w:type="paragraph" w:styleId="a0">
    <w:name w:val="List Bullet"/>
    <w:basedOn w:val="a1"/>
    <w:uiPriority w:val="10"/>
    <w:unhideWhenUsed/>
    <w:qFormat/>
    <w:rsid w:val="00C6554A"/>
    <w:pPr>
      <w:numPr>
        <w:numId w:val="4"/>
      </w:numPr>
    </w:pPr>
  </w:style>
  <w:style w:type="paragraph" w:styleId="a6">
    <w:name w:val="Title"/>
    <w:basedOn w:val="a1"/>
    <w:link w:val="a7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7">
    <w:name w:val="ชื่อเรื่อง อักขระ"/>
    <w:basedOn w:val="a2"/>
    <w:link w:val="a6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8">
    <w:name w:val="Subtitle"/>
    <w:basedOn w:val="a1"/>
    <w:link w:val="a9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9">
    <w:name w:val="ชื่อเรื่องรอง อักขระ"/>
    <w:basedOn w:val="a2"/>
    <w:link w:val="a8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aa">
    <w:name w:val="footer"/>
    <w:basedOn w:val="a1"/>
    <w:link w:val="ab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ab">
    <w:name w:val="ท้ายกระดาษ อักขระ"/>
    <w:basedOn w:val="a2"/>
    <w:link w:val="aa"/>
    <w:uiPriority w:val="99"/>
    <w:rsid w:val="00C6554A"/>
    <w:rPr>
      <w:caps/>
    </w:rPr>
  </w:style>
  <w:style w:type="paragraph" w:customStyle="1" w:styleId="ac">
    <w:name w:val="รูปถ่าย"/>
    <w:basedOn w:val="a1"/>
    <w:uiPriority w:val="1"/>
    <w:qFormat/>
    <w:rsid w:val="00C6554A"/>
    <w:pPr>
      <w:spacing w:before="0" w:after="0" w:line="240" w:lineRule="auto"/>
      <w:jc w:val="center"/>
    </w:pPr>
  </w:style>
  <w:style w:type="paragraph" w:styleId="ad">
    <w:name w:val="header"/>
    <w:basedOn w:val="a1"/>
    <w:link w:val="ae"/>
    <w:uiPriority w:val="99"/>
    <w:unhideWhenUsed/>
    <w:rsid w:val="00C6554A"/>
    <w:pPr>
      <w:spacing w:before="0" w:after="0" w:line="240" w:lineRule="auto"/>
    </w:pPr>
  </w:style>
  <w:style w:type="character" w:customStyle="1" w:styleId="ae">
    <w:name w:val="หัวกระดาษ อักขระ"/>
    <w:basedOn w:val="a2"/>
    <w:link w:val="a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a">
    <w:name w:val="List Number"/>
    <w:basedOn w:val="a1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30">
    <w:name w:val="หัวเรื่อง 3 อักขระ"/>
    <w:basedOn w:val="a2"/>
    <w:link w:val="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f">
    <w:name w:val="Intense Emphasis"/>
    <w:basedOn w:val="a2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af0">
    <w:name w:val="Intense Quote"/>
    <w:basedOn w:val="a1"/>
    <w:next w:val="a1"/>
    <w:link w:val="af1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1">
    <w:name w:val="ทำให้คำอ้างอิงเป็นสีเข้มขึ้น อักขระ"/>
    <w:basedOn w:val="a2"/>
    <w:link w:val="af0"/>
    <w:uiPriority w:val="30"/>
    <w:semiHidden/>
    <w:rsid w:val="00C6554A"/>
    <w:rPr>
      <w:i/>
      <w:iCs/>
      <w:color w:val="007789" w:themeColor="accent1" w:themeShade="BF"/>
    </w:rPr>
  </w:style>
  <w:style w:type="character" w:styleId="af2">
    <w:name w:val="Intense Reference"/>
    <w:basedOn w:val="a2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4">
    <w:name w:val="Balloon Text"/>
    <w:basedOn w:val="a1"/>
    <w:link w:val="af5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ข้อความบอลลูน อักขระ"/>
    <w:basedOn w:val="a2"/>
    <w:link w:val="af4"/>
    <w:uiPriority w:val="99"/>
    <w:semiHidden/>
    <w:rsid w:val="00C6554A"/>
    <w:rPr>
      <w:rFonts w:ascii="Segoe UI" w:hAnsi="Segoe UI" w:cs="Segoe UI"/>
      <w:szCs w:val="18"/>
    </w:rPr>
  </w:style>
  <w:style w:type="paragraph" w:styleId="af6">
    <w:name w:val="Block Text"/>
    <w:basedOn w:val="a1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31">
    <w:name w:val="Body Text 3"/>
    <w:basedOn w:val="a1"/>
    <w:link w:val="32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32">
    <w:name w:val="เนื้อความ 3 อักขระ"/>
    <w:basedOn w:val="a2"/>
    <w:link w:val="31"/>
    <w:uiPriority w:val="99"/>
    <w:semiHidden/>
    <w:rsid w:val="00C6554A"/>
    <w:rPr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34">
    <w:name w:val="การเยื้องเนื้อความ 3 อักขระ"/>
    <w:basedOn w:val="a2"/>
    <w:link w:val="33"/>
    <w:uiPriority w:val="99"/>
    <w:semiHidden/>
    <w:rsid w:val="00C6554A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C6554A"/>
    <w:rPr>
      <w:sz w:val="22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af9">
    <w:name w:val="ข้อความข้อคิดเห็น อักขระ"/>
    <w:basedOn w:val="a2"/>
    <w:link w:val="af8"/>
    <w:uiPriority w:val="99"/>
    <w:semiHidden/>
    <w:rsid w:val="00C6554A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6554A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uiPriority w:val="99"/>
    <w:semiHidden/>
    <w:rsid w:val="00C6554A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ผังเอกสาร อักขระ"/>
    <w:basedOn w:val="a2"/>
    <w:link w:val="afc"/>
    <w:uiPriority w:val="99"/>
    <w:semiHidden/>
    <w:rsid w:val="00C6554A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">
    <w:name w:val="ข้อความอ้างอิงท้ายเรื่อง อักขระ"/>
    <w:basedOn w:val="a2"/>
    <w:link w:val="afe"/>
    <w:uiPriority w:val="99"/>
    <w:semiHidden/>
    <w:rsid w:val="00C6554A"/>
    <w:rPr>
      <w:szCs w:val="20"/>
    </w:rPr>
  </w:style>
  <w:style w:type="paragraph" w:styleId="aff0">
    <w:name w:val="envelope return"/>
    <w:basedOn w:val="a1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1">
    <w:name w:val="FollowedHyperlink"/>
    <w:basedOn w:val="a2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aff2">
    <w:name w:val="footnote text"/>
    <w:basedOn w:val="a1"/>
    <w:link w:val="aff3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3">
    <w:name w:val="ข้อความเชิงอรรถ อักขระ"/>
    <w:basedOn w:val="a2"/>
    <w:link w:val="aff2"/>
    <w:uiPriority w:val="99"/>
    <w:semiHidden/>
    <w:rsid w:val="00C6554A"/>
    <w:rPr>
      <w:szCs w:val="20"/>
    </w:rPr>
  </w:style>
  <w:style w:type="character" w:styleId="HTML">
    <w:name w:val="HTML Code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HTML ที่ได้รับการจัดรูปแบบแล้ว อักขระ"/>
    <w:basedOn w:val="a2"/>
    <w:link w:val="HTML1"/>
    <w:uiPriority w:val="99"/>
    <w:semiHidden/>
    <w:rsid w:val="00C6554A"/>
    <w:rPr>
      <w:rFonts w:ascii="Consolas" w:hAnsi="Consolas"/>
      <w:szCs w:val="20"/>
    </w:rPr>
  </w:style>
  <w:style w:type="character" w:styleId="HTML3">
    <w:name w:val="HTML Typewriter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aff4">
    <w:name w:val="Hyperlink"/>
    <w:basedOn w:val="a2"/>
    <w:uiPriority w:val="99"/>
    <w:unhideWhenUsed/>
    <w:rsid w:val="00C6554A"/>
    <w:rPr>
      <w:color w:val="835D00" w:themeColor="accent3" w:themeShade="80"/>
      <w:u w:val="single"/>
    </w:rPr>
  </w:style>
  <w:style w:type="paragraph" w:styleId="aff5">
    <w:name w:val="macro"/>
    <w:link w:val="aff6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6">
    <w:name w:val="ข้อความแมโคร อักขระ"/>
    <w:basedOn w:val="a2"/>
    <w:link w:val="aff5"/>
    <w:uiPriority w:val="99"/>
    <w:semiHidden/>
    <w:rsid w:val="00C6554A"/>
    <w:rPr>
      <w:rFonts w:ascii="Consolas" w:hAnsi="Consolas"/>
      <w:szCs w:val="20"/>
    </w:rPr>
  </w:style>
  <w:style w:type="character" w:styleId="aff7">
    <w:name w:val="Placeholder Text"/>
    <w:basedOn w:val="a2"/>
    <w:uiPriority w:val="99"/>
    <w:semiHidden/>
    <w:rsid w:val="00C6554A"/>
    <w:rPr>
      <w:color w:val="595959" w:themeColor="text1" w:themeTint="A6"/>
    </w:rPr>
  </w:style>
  <w:style w:type="paragraph" w:styleId="aff8">
    <w:name w:val="Plain Text"/>
    <w:basedOn w:val="a1"/>
    <w:link w:val="aff9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9">
    <w:name w:val="ข้อความธรรมดา อักขระ"/>
    <w:basedOn w:val="a2"/>
    <w:link w:val="aff8"/>
    <w:uiPriority w:val="99"/>
    <w:semiHidden/>
    <w:rsid w:val="00C6554A"/>
    <w:rPr>
      <w:rFonts w:ascii="Consolas" w:hAnsi="Consolas"/>
      <w:szCs w:val="21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affa">
    <w:name w:val="No Spacing"/>
    <w:link w:val="affb"/>
    <w:uiPriority w:val="1"/>
    <w:qFormat/>
    <w:rsid w:val="000D7277"/>
    <w:pPr>
      <w:spacing w:before="0" w:after="0" w:line="240" w:lineRule="auto"/>
    </w:pPr>
    <w:rPr>
      <w:rFonts w:eastAsiaTheme="minorEastAsia"/>
      <w:color w:val="auto"/>
      <w:lang w:val="en-US"/>
    </w:rPr>
  </w:style>
  <w:style w:type="character" w:customStyle="1" w:styleId="affb">
    <w:name w:val="ไม่มีการเว้นระยะห่าง อักขระ"/>
    <w:basedOn w:val="a2"/>
    <w:link w:val="affa"/>
    <w:uiPriority w:val="1"/>
    <w:rsid w:val="000D7277"/>
    <w:rPr>
      <w:rFonts w:eastAsiaTheme="minorEastAsia"/>
      <w:color w:val="auto"/>
      <w:lang w:val="en-US"/>
    </w:rPr>
  </w:style>
  <w:style w:type="paragraph" w:styleId="affc">
    <w:name w:val="TOC Heading"/>
    <w:basedOn w:val="1"/>
    <w:next w:val="a1"/>
    <w:uiPriority w:val="39"/>
    <w:unhideWhenUsed/>
    <w:qFormat/>
    <w:rsid w:val="000D7277"/>
    <w:pPr>
      <w:spacing w:before="240" w:after="0" w:line="259" w:lineRule="auto"/>
      <w:contextualSpacing w:val="0"/>
      <w:outlineLvl w:val="9"/>
    </w:pPr>
    <w:rPr>
      <w:sz w:val="40"/>
      <w:szCs w:val="40"/>
      <w:cs/>
      <w:lang w:val="en-US" w:bidi="th-TH"/>
    </w:rPr>
  </w:style>
  <w:style w:type="paragraph" w:styleId="11">
    <w:name w:val="toc 1"/>
    <w:basedOn w:val="a1"/>
    <w:next w:val="a1"/>
    <w:autoRedefine/>
    <w:uiPriority w:val="39"/>
    <w:unhideWhenUsed/>
    <w:rsid w:val="001F74CD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F74CD"/>
    <w:pPr>
      <w:spacing w:after="100"/>
      <w:ind w:left="220"/>
    </w:pPr>
  </w:style>
  <w:style w:type="table" w:styleId="affd">
    <w:name w:val="Table Grid"/>
    <w:basedOn w:val="a3"/>
    <w:uiPriority w:val="59"/>
    <w:rsid w:val="003261D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List Paragraph"/>
    <w:basedOn w:val="a1"/>
    <w:uiPriority w:val="34"/>
    <w:unhideWhenUsed/>
    <w:qFormat/>
    <w:rsid w:val="00326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PC\AppData\Roaming\Microsoft\Templates\&#3619;&#3634;&#3618;&#3591;&#3634;&#3609;&#3586;&#3629;&#3591;&#3609;&#3633;&#3585;&#3648;&#3619;&#3637;&#3618;&#3609;&#3607;&#3637;&#3656;&#3617;&#3637;&#3619;&#3641;&#3611;&#3606;&#3656;&#3634;&#3618;&#3611;&#3585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D78A3-03C1-46D2-B9F0-68A9F5D6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รายงานของนักเรียนที่มีรูปถ่ายปก</Template>
  <TotalTime>31</TotalTime>
  <Pages>27</Pages>
  <Words>3757</Words>
  <Characters>21419</Characters>
  <Application>Microsoft Office Word</Application>
  <DocSecurity>0</DocSecurity>
  <Lines>178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คู่มือ  การลา</dc:creator>
  <cp:keywords/>
  <dc:description/>
  <cp:lastModifiedBy>Yanisa Jantarangsri</cp:lastModifiedBy>
  <cp:revision>7</cp:revision>
  <cp:lastPrinted>2019-11-28T01:10:00Z</cp:lastPrinted>
  <dcterms:created xsi:type="dcterms:W3CDTF">2024-03-04T03:09:00Z</dcterms:created>
  <dcterms:modified xsi:type="dcterms:W3CDTF">2024-03-04T03:51:00Z</dcterms:modified>
</cp:coreProperties>
</file>